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535853" w:rsidRPr="00196CE8" w14:paraId="763CFCF3" w14:textId="77777777">
        <w:trPr>
          <w:trHeight w:hRule="exact" w:val="454"/>
        </w:trPr>
        <w:tc>
          <w:tcPr>
            <w:tcW w:w="10345" w:type="dxa"/>
            <w:shd w:val="clear" w:color="auto" w:fill="808080"/>
            <w:vAlign w:val="center"/>
          </w:tcPr>
          <w:p w14:paraId="73CC0DDE" w14:textId="77777777" w:rsidR="00535853" w:rsidRPr="00F5697F" w:rsidRDefault="00535853" w:rsidP="003C63D1">
            <w:pPr>
              <w:pStyle w:val="SemEspaamento"/>
              <w:jc w:val="center"/>
              <w:rPr>
                <w:rFonts w:ascii="Arial" w:hAnsi="Arial" w:cs="Arial"/>
                <w:b/>
              </w:rPr>
            </w:pPr>
            <w:r w:rsidRPr="00F5697F">
              <w:rPr>
                <w:rFonts w:ascii="Arial" w:hAnsi="Arial" w:cs="Arial"/>
                <w:b/>
                <w:color w:val="FFFFFF" w:themeColor="background1"/>
                <w:sz w:val="36"/>
              </w:rPr>
              <w:t>PROJETO DE PESQUISA</w:t>
            </w:r>
          </w:p>
        </w:tc>
      </w:tr>
    </w:tbl>
    <w:p w14:paraId="1CC0E77F" w14:textId="77777777" w:rsidR="00535853" w:rsidRPr="00196CE8" w:rsidRDefault="00535853">
      <w:pPr>
        <w:jc w:val="center"/>
        <w:rPr>
          <w:rFonts w:ascii="Arial" w:hAnsi="Arial" w:cs="Arial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535853" w:rsidRPr="00196CE8" w14:paraId="05140831" w14:textId="77777777" w:rsidTr="00F5697F">
        <w:tc>
          <w:tcPr>
            <w:tcW w:w="10345" w:type="dxa"/>
            <w:shd w:val="clear" w:color="auto" w:fill="808080" w:themeFill="background1" w:themeFillShade="80"/>
          </w:tcPr>
          <w:p w14:paraId="2F7DB84C" w14:textId="77777777" w:rsidR="00535853" w:rsidRPr="00196CE8" w:rsidRDefault="00535853">
            <w:pPr>
              <w:jc w:val="both"/>
              <w:rPr>
                <w:rFonts w:ascii="Arial" w:hAnsi="Arial" w:cs="Arial"/>
                <w:b/>
                <w:bCs/>
                <w:color w:val="FFFFFF"/>
                <w:sz w:val="36"/>
                <w:szCs w:val="36"/>
              </w:rPr>
            </w:pPr>
            <w:r w:rsidRPr="00196CE8">
              <w:rPr>
                <w:rFonts w:ascii="Arial" w:hAnsi="Arial" w:cs="Arial"/>
                <w:b/>
                <w:bCs/>
                <w:color w:val="FFFFFF"/>
                <w:sz w:val="36"/>
                <w:szCs w:val="36"/>
              </w:rPr>
              <w:t>1. IDENTIFICAÇÃO</w:t>
            </w:r>
          </w:p>
        </w:tc>
      </w:tr>
    </w:tbl>
    <w:p w14:paraId="278D1485" w14:textId="5ECF4152" w:rsidR="00535853" w:rsidRPr="00196CE8" w:rsidRDefault="00D91826">
      <w:pPr>
        <w:spacing w:before="240" w:line="360" w:lineRule="auto"/>
        <w:rPr>
          <w:rFonts w:ascii="Arial" w:hAnsi="Arial" w:cs="Arial"/>
          <w:iCs/>
          <w:sz w:val="28"/>
          <w:szCs w:val="28"/>
        </w:rPr>
      </w:pPr>
      <w:r w:rsidRPr="00196CE8">
        <w:rPr>
          <w:rFonts w:ascii="Arial" w:hAnsi="Arial" w:cs="Arial"/>
          <w:b/>
          <w:bCs/>
          <w:sz w:val="28"/>
          <w:szCs w:val="28"/>
        </w:rPr>
        <w:t>1.1</w:t>
      </w:r>
      <w:r w:rsidR="00771E63">
        <w:rPr>
          <w:rFonts w:ascii="Arial" w:hAnsi="Arial" w:cs="Arial"/>
          <w:b/>
          <w:bCs/>
          <w:sz w:val="28"/>
          <w:szCs w:val="28"/>
        </w:rPr>
        <w:t>.</w:t>
      </w:r>
      <w:r w:rsidR="00535853" w:rsidRPr="00196CE8">
        <w:rPr>
          <w:rFonts w:ascii="Arial" w:hAnsi="Arial" w:cs="Arial"/>
          <w:b/>
          <w:bCs/>
          <w:sz w:val="28"/>
          <w:szCs w:val="28"/>
        </w:rPr>
        <w:tab/>
      </w:r>
      <w:r w:rsidR="00DE3EA0" w:rsidRPr="00196CE8">
        <w:rPr>
          <w:rFonts w:ascii="Arial" w:hAnsi="Arial" w:cs="Arial"/>
          <w:b/>
          <w:bCs/>
          <w:sz w:val="28"/>
          <w:szCs w:val="28"/>
        </w:rPr>
        <w:t>Pós-graduando</w:t>
      </w:r>
      <w:r w:rsidR="00535853" w:rsidRPr="00196CE8">
        <w:rPr>
          <w:rFonts w:ascii="Arial" w:hAnsi="Arial" w:cs="Arial"/>
          <w:b/>
          <w:bCs/>
          <w:sz w:val="28"/>
          <w:szCs w:val="28"/>
        </w:rPr>
        <w:t>:</w:t>
      </w:r>
      <w:r w:rsidR="007F558F">
        <w:rPr>
          <w:rFonts w:ascii="Arial" w:hAnsi="Arial" w:cs="Arial"/>
          <w:sz w:val="28"/>
          <w:szCs w:val="28"/>
        </w:rPr>
        <w:t xml:space="preserve"> </w:t>
      </w:r>
      <w:r w:rsidR="00DE3EA0" w:rsidRPr="00417025">
        <w:rPr>
          <w:rFonts w:ascii="Arial" w:hAnsi="Arial" w:cs="Arial"/>
        </w:rPr>
        <w:t>(</w:t>
      </w:r>
      <w:r w:rsidR="00DE3EA0" w:rsidRPr="00417025">
        <w:rPr>
          <w:rFonts w:ascii="Arial" w:hAnsi="Arial" w:cs="Arial"/>
          <w:iCs/>
        </w:rPr>
        <w:t>Digite o nome do pós-graduando</w:t>
      </w:r>
      <w:r w:rsidR="00D55814" w:rsidRPr="00417025">
        <w:rPr>
          <w:rFonts w:ascii="Arial" w:hAnsi="Arial" w:cs="Arial"/>
          <w:iCs/>
        </w:rPr>
        <w:t xml:space="preserve"> aqui</w:t>
      </w:r>
      <w:r w:rsidR="00417025" w:rsidRPr="00417025">
        <w:rPr>
          <w:rFonts w:ascii="Arial" w:hAnsi="Arial" w:cs="Arial"/>
          <w:iCs/>
        </w:rPr>
        <w:t xml:space="preserve"> – fonte 12</w:t>
      </w:r>
      <w:r w:rsidR="00DE3EA0" w:rsidRPr="00417025">
        <w:rPr>
          <w:rFonts w:ascii="Arial" w:hAnsi="Arial" w:cs="Arial"/>
          <w:iCs/>
        </w:rPr>
        <w:t>)</w:t>
      </w:r>
    </w:p>
    <w:p w14:paraId="6A590AF4" w14:textId="5009C6FF" w:rsidR="00535853" w:rsidRPr="00196CE8" w:rsidRDefault="00D91826" w:rsidP="00900FB4">
      <w:pPr>
        <w:spacing w:line="360" w:lineRule="auto"/>
        <w:rPr>
          <w:rFonts w:ascii="Arial" w:hAnsi="Arial" w:cs="Arial"/>
          <w:sz w:val="28"/>
          <w:szCs w:val="28"/>
        </w:rPr>
      </w:pPr>
      <w:r w:rsidRPr="00196CE8">
        <w:rPr>
          <w:rFonts w:ascii="Arial" w:hAnsi="Arial" w:cs="Arial"/>
          <w:b/>
          <w:bCs/>
          <w:sz w:val="28"/>
          <w:szCs w:val="28"/>
        </w:rPr>
        <w:t>1.2</w:t>
      </w:r>
      <w:r w:rsidR="00771E63">
        <w:rPr>
          <w:rFonts w:ascii="Arial" w:hAnsi="Arial" w:cs="Arial"/>
          <w:b/>
          <w:bCs/>
          <w:sz w:val="28"/>
          <w:szCs w:val="28"/>
        </w:rPr>
        <w:t>.</w:t>
      </w:r>
      <w:r w:rsidR="00535853" w:rsidRPr="00196CE8">
        <w:rPr>
          <w:rFonts w:ascii="Arial" w:hAnsi="Arial" w:cs="Arial"/>
          <w:b/>
          <w:bCs/>
          <w:sz w:val="28"/>
          <w:szCs w:val="28"/>
        </w:rPr>
        <w:tab/>
        <w:t>Orientador:</w:t>
      </w:r>
      <w:r w:rsidR="00535853" w:rsidRPr="00196CE8">
        <w:rPr>
          <w:rFonts w:ascii="Arial" w:hAnsi="Arial" w:cs="Arial"/>
          <w:sz w:val="28"/>
          <w:szCs w:val="28"/>
        </w:rPr>
        <w:t xml:space="preserve"> </w:t>
      </w:r>
      <w:r w:rsidR="00DE3EA0" w:rsidRPr="00196CE8">
        <w:rPr>
          <w:rFonts w:ascii="Arial" w:hAnsi="Arial" w:cs="Arial"/>
          <w:sz w:val="28"/>
          <w:szCs w:val="28"/>
        </w:rPr>
        <w:t xml:space="preserve">Prof.(a) Dr.(a) </w:t>
      </w:r>
      <w:r w:rsidR="00DE3EA0" w:rsidRPr="00417025">
        <w:rPr>
          <w:rFonts w:ascii="Arial" w:hAnsi="Arial" w:cs="Arial"/>
        </w:rPr>
        <w:t>(</w:t>
      </w:r>
      <w:r w:rsidR="00535853" w:rsidRPr="00417025">
        <w:rPr>
          <w:rFonts w:ascii="Arial" w:hAnsi="Arial" w:cs="Arial"/>
          <w:iCs/>
        </w:rPr>
        <w:t>D</w:t>
      </w:r>
      <w:r w:rsidR="00D55814" w:rsidRPr="00417025">
        <w:rPr>
          <w:rFonts w:ascii="Arial" w:hAnsi="Arial" w:cs="Arial"/>
          <w:iCs/>
        </w:rPr>
        <w:t>igite o nome do orientador aqui</w:t>
      </w:r>
      <w:r w:rsidR="00417025" w:rsidRPr="00417025">
        <w:rPr>
          <w:rFonts w:ascii="Arial" w:hAnsi="Arial" w:cs="Arial"/>
          <w:iCs/>
        </w:rPr>
        <w:t xml:space="preserve"> – fonte 12</w:t>
      </w:r>
      <w:r w:rsidR="00DE3EA0" w:rsidRPr="00417025">
        <w:rPr>
          <w:rFonts w:ascii="Arial" w:hAnsi="Arial" w:cs="Arial"/>
          <w:iCs/>
        </w:rPr>
        <w:t>)</w:t>
      </w:r>
    </w:p>
    <w:p w14:paraId="75062E45" w14:textId="2224072B" w:rsidR="00535853" w:rsidRPr="00196CE8" w:rsidRDefault="00D91826" w:rsidP="00900FB4">
      <w:pPr>
        <w:jc w:val="both"/>
        <w:rPr>
          <w:rFonts w:ascii="Arial" w:hAnsi="Arial" w:cs="Arial"/>
          <w:sz w:val="28"/>
          <w:szCs w:val="28"/>
        </w:rPr>
      </w:pPr>
      <w:r w:rsidRPr="00196CE8">
        <w:rPr>
          <w:rFonts w:ascii="Arial" w:hAnsi="Arial" w:cs="Arial"/>
          <w:b/>
          <w:bCs/>
          <w:sz w:val="28"/>
          <w:szCs w:val="28"/>
        </w:rPr>
        <w:t>1.3</w:t>
      </w:r>
      <w:r w:rsidR="00771E63">
        <w:rPr>
          <w:rFonts w:ascii="Arial" w:hAnsi="Arial" w:cs="Arial"/>
          <w:b/>
          <w:bCs/>
          <w:sz w:val="28"/>
          <w:szCs w:val="28"/>
        </w:rPr>
        <w:t>.</w:t>
      </w:r>
      <w:r w:rsidR="000B3446" w:rsidRPr="00196CE8">
        <w:rPr>
          <w:rFonts w:ascii="Arial" w:hAnsi="Arial" w:cs="Arial"/>
          <w:b/>
          <w:bCs/>
          <w:sz w:val="28"/>
          <w:szCs w:val="28"/>
        </w:rPr>
        <w:tab/>
        <w:t>Co</w:t>
      </w:r>
      <w:r w:rsidR="00535853" w:rsidRPr="00196CE8">
        <w:rPr>
          <w:rFonts w:ascii="Arial" w:hAnsi="Arial" w:cs="Arial"/>
          <w:b/>
          <w:bCs/>
          <w:sz w:val="28"/>
          <w:szCs w:val="28"/>
        </w:rPr>
        <w:t>orientador:</w:t>
      </w:r>
      <w:r w:rsidR="007F558F">
        <w:rPr>
          <w:rFonts w:ascii="Arial" w:hAnsi="Arial" w:cs="Arial"/>
          <w:sz w:val="28"/>
          <w:szCs w:val="28"/>
        </w:rPr>
        <w:t xml:space="preserve"> </w:t>
      </w:r>
      <w:r w:rsidR="00DE3EA0" w:rsidRPr="00196CE8">
        <w:rPr>
          <w:rFonts w:ascii="Arial" w:hAnsi="Arial" w:cs="Arial"/>
          <w:sz w:val="28"/>
          <w:szCs w:val="28"/>
        </w:rPr>
        <w:t xml:space="preserve">Prof.(a) Dr.(a) </w:t>
      </w:r>
      <w:r w:rsidR="00DE3EA0" w:rsidRPr="00417025">
        <w:rPr>
          <w:rFonts w:ascii="Arial" w:hAnsi="Arial" w:cs="Arial"/>
        </w:rPr>
        <w:t>(</w:t>
      </w:r>
      <w:r w:rsidR="000B3446" w:rsidRPr="00417025">
        <w:rPr>
          <w:rFonts w:ascii="Arial" w:hAnsi="Arial" w:cs="Arial"/>
          <w:iCs/>
        </w:rPr>
        <w:t>Digite o nome do co</w:t>
      </w:r>
      <w:r w:rsidR="00535853" w:rsidRPr="00417025">
        <w:rPr>
          <w:rFonts w:ascii="Arial" w:hAnsi="Arial" w:cs="Arial"/>
          <w:iCs/>
        </w:rPr>
        <w:t>orientador aqui</w:t>
      </w:r>
      <w:r w:rsidR="00417025" w:rsidRPr="00417025">
        <w:rPr>
          <w:rFonts w:ascii="Arial" w:hAnsi="Arial" w:cs="Arial"/>
          <w:iCs/>
        </w:rPr>
        <w:t xml:space="preserve"> – fonte 12</w:t>
      </w:r>
      <w:r w:rsidR="00DE3EA0" w:rsidRPr="00417025">
        <w:rPr>
          <w:rFonts w:ascii="Arial" w:hAnsi="Arial" w:cs="Arial"/>
          <w:iCs/>
        </w:rPr>
        <w:t>)</w:t>
      </w:r>
      <w:r w:rsidR="00535853" w:rsidRPr="00417025">
        <w:rPr>
          <w:rFonts w:ascii="Arial" w:hAnsi="Arial" w:cs="Arial"/>
          <w:iCs/>
        </w:rPr>
        <w:t>.</w:t>
      </w:r>
      <w:r w:rsidR="009B1E67" w:rsidRPr="00196CE8">
        <w:rPr>
          <w:rFonts w:ascii="Arial" w:hAnsi="Arial" w:cs="Arial"/>
          <w:iCs/>
          <w:sz w:val="20"/>
          <w:szCs w:val="20"/>
        </w:rPr>
        <w:t xml:space="preserve"> </w:t>
      </w:r>
      <w:r w:rsidR="00DE3EA0" w:rsidRPr="00196CE8">
        <w:rPr>
          <w:rFonts w:ascii="Arial" w:hAnsi="Arial" w:cs="Arial"/>
          <w:iCs/>
          <w:sz w:val="20"/>
          <w:szCs w:val="20"/>
        </w:rPr>
        <w:t xml:space="preserve">Obs. </w:t>
      </w:r>
      <w:r w:rsidR="00CF4129" w:rsidRPr="00196CE8">
        <w:rPr>
          <w:rFonts w:ascii="Arial" w:hAnsi="Arial" w:cs="Arial"/>
          <w:iCs/>
          <w:sz w:val="20"/>
          <w:szCs w:val="20"/>
        </w:rPr>
        <w:t>A</w:t>
      </w:r>
      <w:r w:rsidR="009B1E67" w:rsidRPr="00196CE8">
        <w:rPr>
          <w:rFonts w:ascii="Arial" w:hAnsi="Arial" w:cs="Arial"/>
          <w:iCs/>
          <w:sz w:val="20"/>
          <w:szCs w:val="20"/>
        </w:rPr>
        <w:t xml:space="preserve"> coorientação somente será autorizada pelo colegiado do programa, caso o professor seja da instituição e tenha horas de pesquisa </w:t>
      </w:r>
      <w:r w:rsidR="00D2572C" w:rsidRPr="00196CE8">
        <w:rPr>
          <w:rFonts w:ascii="Arial" w:hAnsi="Arial" w:cs="Arial"/>
          <w:iCs/>
          <w:sz w:val="20"/>
          <w:szCs w:val="20"/>
        </w:rPr>
        <w:t>n</w:t>
      </w:r>
      <w:r w:rsidR="008C15EA" w:rsidRPr="00196CE8">
        <w:rPr>
          <w:rFonts w:ascii="Arial" w:hAnsi="Arial" w:cs="Arial"/>
          <w:iCs/>
          <w:sz w:val="20"/>
          <w:szCs w:val="20"/>
        </w:rPr>
        <w:t>o projeto d</w:t>
      </w:r>
      <w:r w:rsidR="00DE3EA0" w:rsidRPr="00196CE8">
        <w:rPr>
          <w:rFonts w:ascii="Arial" w:hAnsi="Arial" w:cs="Arial"/>
          <w:iCs/>
          <w:sz w:val="20"/>
          <w:szCs w:val="20"/>
        </w:rPr>
        <w:t>o orientador.</w:t>
      </w:r>
    </w:p>
    <w:p w14:paraId="659ACA06" w14:textId="5B33D0FD" w:rsidR="00417025" w:rsidRPr="00A441B3" w:rsidRDefault="00D91826" w:rsidP="00417025">
      <w:pPr>
        <w:spacing w:before="240" w:line="360" w:lineRule="auto"/>
        <w:jc w:val="both"/>
        <w:rPr>
          <w:rFonts w:ascii="Arial" w:hAnsi="Arial" w:cs="Arial"/>
          <w:iCs/>
        </w:rPr>
      </w:pPr>
      <w:r w:rsidRPr="00196CE8">
        <w:rPr>
          <w:rFonts w:ascii="Arial" w:hAnsi="Arial" w:cs="Arial"/>
          <w:b/>
          <w:bCs/>
          <w:sz w:val="28"/>
          <w:szCs w:val="28"/>
        </w:rPr>
        <w:t>1.4</w:t>
      </w:r>
      <w:r w:rsidR="00771E63">
        <w:rPr>
          <w:rFonts w:ascii="Arial" w:hAnsi="Arial" w:cs="Arial"/>
          <w:b/>
          <w:bCs/>
          <w:sz w:val="28"/>
          <w:szCs w:val="28"/>
        </w:rPr>
        <w:t>.</w:t>
      </w:r>
      <w:r w:rsidR="00535853" w:rsidRPr="00196CE8">
        <w:rPr>
          <w:rFonts w:ascii="Arial" w:hAnsi="Arial" w:cs="Arial"/>
          <w:b/>
          <w:bCs/>
          <w:sz w:val="28"/>
          <w:szCs w:val="28"/>
        </w:rPr>
        <w:tab/>
        <w:t>Título do projeto:</w:t>
      </w:r>
      <w:r w:rsidR="00535853" w:rsidRPr="00196CE8">
        <w:rPr>
          <w:rFonts w:ascii="Arial" w:hAnsi="Arial" w:cs="Arial"/>
          <w:sz w:val="28"/>
          <w:szCs w:val="28"/>
        </w:rPr>
        <w:t xml:space="preserve"> </w:t>
      </w:r>
      <w:r w:rsidR="00535853" w:rsidRPr="00417025">
        <w:rPr>
          <w:rFonts w:ascii="Arial" w:hAnsi="Arial" w:cs="Arial"/>
          <w:iCs/>
        </w:rPr>
        <w:t>Digite o título do projeto aqui</w:t>
      </w:r>
      <w:r w:rsidR="00417025" w:rsidRPr="00417025">
        <w:rPr>
          <w:rFonts w:ascii="Arial" w:hAnsi="Arial" w:cs="Arial"/>
          <w:iCs/>
        </w:rPr>
        <w:t xml:space="preserve"> </w:t>
      </w:r>
      <w:r w:rsidR="00417025" w:rsidRPr="0032637E">
        <w:rPr>
          <w:rFonts w:ascii="Arial" w:hAnsi="Arial" w:cs="Arial"/>
          <w:iCs/>
        </w:rPr>
        <w:t>(somente a primeira</w:t>
      </w:r>
      <w:r w:rsidR="00417025">
        <w:rPr>
          <w:rFonts w:ascii="Arial" w:hAnsi="Arial" w:cs="Arial"/>
          <w:iCs/>
        </w:rPr>
        <w:t xml:space="preserve"> letra maiúscula – fonte 12</w:t>
      </w:r>
      <w:r w:rsidR="00417025" w:rsidRPr="0032637E">
        <w:rPr>
          <w:rFonts w:ascii="Arial" w:hAnsi="Arial" w:cs="Arial"/>
          <w:iCs/>
        </w:rPr>
        <w:t>).</w:t>
      </w:r>
    </w:p>
    <w:p w14:paraId="52356BC7" w14:textId="6DE567FA" w:rsidR="00900FB4" w:rsidRPr="00196CE8" w:rsidRDefault="00D91826" w:rsidP="00900FB4">
      <w:pPr>
        <w:spacing w:line="360" w:lineRule="auto"/>
        <w:jc w:val="both"/>
        <w:rPr>
          <w:rFonts w:ascii="Arial" w:hAnsi="Arial" w:cs="Arial"/>
          <w:b/>
          <w:bCs/>
          <w:sz w:val="28"/>
          <w:szCs w:val="28"/>
        </w:rPr>
      </w:pPr>
      <w:r w:rsidRPr="00196CE8">
        <w:rPr>
          <w:rFonts w:ascii="Arial" w:hAnsi="Arial" w:cs="Arial"/>
          <w:b/>
          <w:bCs/>
          <w:sz w:val="28"/>
          <w:szCs w:val="28"/>
        </w:rPr>
        <w:t>1.5</w:t>
      </w:r>
      <w:r w:rsidR="00771E63">
        <w:rPr>
          <w:rFonts w:ascii="Arial" w:hAnsi="Arial" w:cs="Arial"/>
          <w:b/>
          <w:bCs/>
          <w:sz w:val="28"/>
          <w:szCs w:val="28"/>
        </w:rPr>
        <w:t>.</w:t>
      </w:r>
      <w:r w:rsidR="00535853" w:rsidRPr="00196CE8">
        <w:rPr>
          <w:rFonts w:ascii="Arial" w:hAnsi="Arial" w:cs="Arial"/>
          <w:b/>
          <w:bCs/>
          <w:sz w:val="28"/>
          <w:szCs w:val="28"/>
        </w:rPr>
        <w:tab/>
      </w:r>
      <w:r w:rsidR="00900FB4" w:rsidRPr="00196CE8">
        <w:rPr>
          <w:rFonts w:ascii="Arial" w:hAnsi="Arial" w:cs="Arial"/>
          <w:b/>
          <w:bCs/>
          <w:sz w:val="28"/>
          <w:szCs w:val="28"/>
        </w:rPr>
        <w:t xml:space="preserve">Programa de Pós-graduação em </w:t>
      </w:r>
      <w:r w:rsidR="00620CF5" w:rsidRPr="00196CE8">
        <w:rPr>
          <w:rFonts w:ascii="Arial" w:hAnsi="Arial" w:cs="Arial"/>
          <w:b/>
          <w:bCs/>
          <w:sz w:val="28"/>
          <w:szCs w:val="28"/>
        </w:rPr>
        <w:t>Biotecnologia Aplicada à Agricultura</w:t>
      </w:r>
      <w:r w:rsidR="00900FB4" w:rsidRPr="00196CE8">
        <w:rPr>
          <w:rFonts w:ascii="Arial" w:hAnsi="Arial" w:cs="Arial"/>
          <w:b/>
          <w:bCs/>
          <w:sz w:val="28"/>
          <w:szCs w:val="28"/>
        </w:rPr>
        <w:t xml:space="preserve"> (</w:t>
      </w:r>
      <w:r w:rsidR="00620CF5" w:rsidRPr="00196CE8">
        <w:rPr>
          <w:rFonts w:ascii="Arial" w:hAnsi="Arial" w:cs="Arial"/>
          <w:b/>
          <w:bCs/>
          <w:sz w:val="28"/>
          <w:szCs w:val="28"/>
        </w:rPr>
        <w:t>BIOTEC</w:t>
      </w:r>
      <w:r w:rsidR="00900FB4" w:rsidRPr="00196CE8">
        <w:rPr>
          <w:rFonts w:ascii="Arial" w:hAnsi="Arial" w:cs="Arial"/>
          <w:b/>
          <w:bCs/>
          <w:sz w:val="28"/>
          <w:szCs w:val="28"/>
        </w:rPr>
        <w:t>)</w:t>
      </w:r>
    </w:p>
    <w:p w14:paraId="084F1E72" w14:textId="0D68E408" w:rsidR="00900FB4" w:rsidRPr="00196CE8" w:rsidRDefault="00900FB4" w:rsidP="00900FB4">
      <w:pPr>
        <w:spacing w:line="360" w:lineRule="auto"/>
        <w:ind w:left="284"/>
        <w:rPr>
          <w:rFonts w:ascii="Arial" w:hAnsi="Arial" w:cs="Arial"/>
          <w:spacing w:val="15"/>
        </w:rPr>
      </w:pPr>
      <w:r w:rsidRPr="00196CE8">
        <w:rPr>
          <w:rFonts w:ascii="Arial" w:hAnsi="Arial" w:cs="Arial"/>
        </w:rPr>
        <w:sym w:font="Wingdings" w:char="F06F"/>
      </w:r>
      <w:r w:rsidRPr="00196CE8">
        <w:rPr>
          <w:rFonts w:ascii="Arial" w:hAnsi="Arial" w:cs="Arial"/>
        </w:rPr>
        <w:t xml:space="preserve"> </w:t>
      </w:r>
      <w:r w:rsidRPr="00196CE8">
        <w:rPr>
          <w:rFonts w:ascii="Arial" w:hAnsi="Arial" w:cs="Arial"/>
          <w:spacing w:val="15"/>
        </w:rPr>
        <w:t>Mestrado</w:t>
      </w:r>
    </w:p>
    <w:p w14:paraId="5888A683" w14:textId="371452BB" w:rsidR="00900FB4" w:rsidRPr="00196CE8" w:rsidRDefault="00900FB4" w:rsidP="00900FB4">
      <w:pPr>
        <w:spacing w:line="360" w:lineRule="auto"/>
        <w:ind w:left="284"/>
        <w:rPr>
          <w:rFonts w:ascii="Arial" w:hAnsi="Arial" w:cs="Arial"/>
          <w:bCs/>
          <w:szCs w:val="28"/>
        </w:rPr>
      </w:pPr>
      <w:r w:rsidRPr="00196CE8">
        <w:rPr>
          <w:rFonts w:ascii="Arial" w:hAnsi="Arial" w:cs="Arial"/>
        </w:rPr>
        <w:sym w:font="Wingdings" w:char="F06F"/>
      </w:r>
      <w:r w:rsidRPr="00196CE8">
        <w:rPr>
          <w:rFonts w:ascii="Arial" w:hAnsi="Arial" w:cs="Arial"/>
        </w:rPr>
        <w:t xml:space="preserve"> </w:t>
      </w:r>
      <w:r w:rsidRPr="00196CE8">
        <w:rPr>
          <w:rFonts w:ascii="Arial" w:hAnsi="Arial" w:cs="Arial"/>
          <w:spacing w:val="15"/>
        </w:rPr>
        <w:t>Doutorado</w:t>
      </w:r>
    </w:p>
    <w:p w14:paraId="2B9CB537" w14:textId="14D2DB82" w:rsidR="00535853" w:rsidRPr="00196CE8" w:rsidRDefault="00900FB4" w:rsidP="00D2572C">
      <w:pPr>
        <w:spacing w:before="120" w:line="360" w:lineRule="auto"/>
        <w:rPr>
          <w:rFonts w:ascii="Arial" w:hAnsi="Arial" w:cs="Arial"/>
          <w:b/>
          <w:bCs/>
        </w:rPr>
      </w:pPr>
      <w:r w:rsidRPr="00196CE8">
        <w:rPr>
          <w:rFonts w:ascii="Arial" w:hAnsi="Arial" w:cs="Arial"/>
          <w:b/>
          <w:bCs/>
        </w:rPr>
        <w:t>1.5.1</w:t>
      </w:r>
      <w:r w:rsidR="00771E63">
        <w:rPr>
          <w:rFonts w:ascii="Arial" w:hAnsi="Arial" w:cs="Arial"/>
          <w:b/>
          <w:bCs/>
        </w:rPr>
        <w:t>.</w:t>
      </w:r>
      <w:r w:rsidRPr="00196CE8">
        <w:rPr>
          <w:rFonts w:ascii="Arial" w:hAnsi="Arial" w:cs="Arial"/>
          <w:b/>
          <w:bCs/>
        </w:rPr>
        <w:t xml:space="preserve"> </w:t>
      </w:r>
      <w:r w:rsidR="00535853" w:rsidRPr="00196CE8">
        <w:rPr>
          <w:rFonts w:ascii="Arial" w:hAnsi="Arial" w:cs="Arial"/>
          <w:b/>
          <w:bCs/>
        </w:rPr>
        <w:t>Linha de pesquisa:</w:t>
      </w:r>
    </w:p>
    <w:p w14:paraId="35E0BD52" w14:textId="24882101" w:rsidR="00535853" w:rsidRPr="00196CE8" w:rsidRDefault="00535853" w:rsidP="00306493">
      <w:pPr>
        <w:spacing w:line="360" w:lineRule="auto"/>
        <w:ind w:left="284"/>
        <w:jc w:val="both"/>
        <w:rPr>
          <w:rFonts w:ascii="Arial" w:hAnsi="Arial" w:cs="Arial"/>
        </w:rPr>
      </w:pPr>
      <w:r w:rsidRPr="00196CE8">
        <w:rPr>
          <w:rFonts w:ascii="Arial" w:hAnsi="Arial" w:cs="Arial"/>
        </w:rPr>
        <w:sym w:font="Wingdings" w:char="F06F"/>
      </w:r>
      <w:r w:rsidR="00B8629E" w:rsidRPr="00196CE8">
        <w:rPr>
          <w:rFonts w:ascii="Arial" w:hAnsi="Arial" w:cs="Arial"/>
        </w:rPr>
        <w:t xml:space="preserve"> </w:t>
      </w:r>
      <w:r w:rsidR="00620CF5" w:rsidRPr="00196CE8">
        <w:rPr>
          <w:rFonts w:ascii="Arial" w:hAnsi="Arial" w:cs="Arial"/>
          <w:spacing w:val="15"/>
        </w:rPr>
        <w:t>Biotecnologia Aplicada à Microbiologia Agrícola</w:t>
      </w:r>
    </w:p>
    <w:p w14:paraId="09CBD16D" w14:textId="0F3B095D" w:rsidR="00535853" w:rsidRPr="00196CE8" w:rsidRDefault="00535853" w:rsidP="00306493">
      <w:pPr>
        <w:spacing w:line="360" w:lineRule="auto"/>
        <w:ind w:left="284"/>
        <w:jc w:val="both"/>
        <w:rPr>
          <w:rFonts w:ascii="Arial" w:hAnsi="Arial" w:cs="Arial"/>
        </w:rPr>
      </w:pPr>
      <w:r w:rsidRPr="00196CE8">
        <w:rPr>
          <w:rFonts w:ascii="Arial" w:hAnsi="Arial" w:cs="Arial"/>
        </w:rPr>
        <w:sym w:font="Wingdings" w:char="F06F"/>
      </w:r>
      <w:r w:rsidRPr="00196CE8">
        <w:rPr>
          <w:rFonts w:ascii="Arial" w:hAnsi="Arial" w:cs="Arial"/>
        </w:rPr>
        <w:t xml:space="preserve"> </w:t>
      </w:r>
      <w:r w:rsidR="00620CF5" w:rsidRPr="00196CE8">
        <w:rPr>
          <w:rFonts w:ascii="Arial" w:hAnsi="Arial" w:cs="Arial"/>
          <w:spacing w:val="15"/>
        </w:rPr>
        <w:t xml:space="preserve">Biotecnologia Aplicada </w:t>
      </w:r>
      <w:r w:rsidR="00417025">
        <w:rPr>
          <w:rFonts w:ascii="Arial" w:hAnsi="Arial" w:cs="Arial"/>
          <w:spacing w:val="15"/>
        </w:rPr>
        <w:t>à Produção</w:t>
      </w:r>
      <w:r w:rsidR="00620CF5" w:rsidRPr="00196CE8">
        <w:rPr>
          <w:rFonts w:ascii="Arial" w:hAnsi="Arial" w:cs="Arial"/>
          <w:spacing w:val="15"/>
        </w:rPr>
        <w:t xml:space="preserve"> Vegetal</w:t>
      </w:r>
    </w:p>
    <w:p w14:paraId="6B2E05E2" w14:textId="783BBD1A" w:rsidR="00535853" w:rsidRPr="00196CE8" w:rsidRDefault="00D91826">
      <w:pPr>
        <w:spacing w:before="240" w:line="360" w:lineRule="auto"/>
        <w:rPr>
          <w:rFonts w:ascii="Arial" w:hAnsi="Arial" w:cs="Arial"/>
          <w:b/>
          <w:bCs/>
          <w:sz w:val="28"/>
          <w:szCs w:val="28"/>
        </w:rPr>
      </w:pPr>
      <w:r w:rsidRPr="00196CE8">
        <w:rPr>
          <w:rFonts w:ascii="Arial" w:hAnsi="Arial" w:cs="Arial"/>
          <w:b/>
          <w:bCs/>
          <w:sz w:val="28"/>
          <w:szCs w:val="28"/>
        </w:rPr>
        <w:t>1.6</w:t>
      </w:r>
      <w:r w:rsidR="00771E63">
        <w:rPr>
          <w:rFonts w:ascii="Arial" w:hAnsi="Arial" w:cs="Arial"/>
          <w:b/>
          <w:bCs/>
          <w:sz w:val="28"/>
          <w:szCs w:val="28"/>
        </w:rPr>
        <w:t>.</w:t>
      </w:r>
      <w:r w:rsidR="00E13A75" w:rsidRPr="00196CE8">
        <w:rPr>
          <w:rFonts w:ascii="Arial" w:hAnsi="Arial" w:cs="Arial"/>
          <w:b/>
          <w:bCs/>
          <w:sz w:val="28"/>
          <w:szCs w:val="28"/>
        </w:rPr>
        <w:tab/>
        <w:t>Comitês</w:t>
      </w:r>
      <w:r w:rsidR="0011285F" w:rsidRPr="00196CE8">
        <w:rPr>
          <w:rFonts w:ascii="Arial" w:hAnsi="Arial" w:cs="Arial"/>
          <w:b/>
          <w:bCs/>
          <w:sz w:val="28"/>
          <w:szCs w:val="28"/>
        </w:rPr>
        <w:t xml:space="preserve"> e Instituto</w:t>
      </w:r>
    </w:p>
    <w:p w14:paraId="5FA48D49" w14:textId="26D27519" w:rsidR="00535853" w:rsidRPr="00196CE8" w:rsidRDefault="00535853" w:rsidP="00CA04F6">
      <w:pPr>
        <w:spacing w:before="120" w:line="360" w:lineRule="auto"/>
        <w:rPr>
          <w:rFonts w:ascii="Arial" w:hAnsi="Arial" w:cs="Arial"/>
          <w:b/>
          <w:bCs/>
        </w:rPr>
      </w:pPr>
      <w:r w:rsidRPr="00196CE8">
        <w:rPr>
          <w:rFonts w:ascii="Arial" w:hAnsi="Arial" w:cs="Arial"/>
          <w:b/>
          <w:bCs/>
        </w:rPr>
        <w:t>1.6.1</w:t>
      </w:r>
      <w:r w:rsidR="00771E63">
        <w:rPr>
          <w:rFonts w:ascii="Arial" w:hAnsi="Arial" w:cs="Arial"/>
          <w:b/>
          <w:bCs/>
        </w:rPr>
        <w:t>.</w:t>
      </w:r>
      <w:r w:rsidRPr="00196CE8">
        <w:rPr>
          <w:rFonts w:ascii="Arial" w:hAnsi="Arial" w:cs="Arial"/>
          <w:b/>
          <w:bCs/>
        </w:rPr>
        <w:t xml:space="preserve"> Comitê de Ética em Pesquisa Envolvendo Experimentação Animal</w:t>
      </w:r>
    </w:p>
    <w:p w14:paraId="46CD0FCC" w14:textId="29C08653" w:rsidR="00535853" w:rsidRPr="00196CE8" w:rsidRDefault="00535853" w:rsidP="00306493">
      <w:pPr>
        <w:spacing w:line="360" w:lineRule="auto"/>
        <w:ind w:left="284"/>
        <w:rPr>
          <w:rFonts w:ascii="Arial" w:hAnsi="Arial" w:cs="Arial"/>
        </w:rPr>
      </w:pPr>
      <w:r w:rsidRPr="00196CE8">
        <w:rPr>
          <w:rFonts w:ascii="Arial" w:hAnsi="Arial" w:cs="Arial"/>
        </w:rPr>
        <w:sym w:font="Wingdings" w:char="F06F"/>
      </w:r>
      <w:r w:rsidRPr="00196CE8">
        <w:rPr>
          <w:rFonts w:ascii="Arial" w:hAnsi="Arial" w:cs="Arial"/>
        </w:rPr>
        <w:t xml:space="preserve"> Não se aplica</w:t>
      </w:r>
    </w:p>
    <w:p w14:paraId="1F77136B" w14:textId="59EDE64F" w:rsidR="00D644E1" w:rsidRPr="00196CE8" w:rsidRDefault="00D644E1" w:rsidP="00306493">
      <w:pPr>
        <w:spacing w:line="360" w:lineRule="auto"/>
        <w:ind w:left="284"/>
        <w:rPr>
          <w:rFonts w:ascii="Arial" w:hAnsi="Arial" w:cs="Arial"/>
        </w:rPr>
      </w:pPr>
      <w:r w:rsidRPr="00196CE8">
        <w:rPr>
          <w:rFonts w:ascii="Arial" w:hAnsi="Arial" w:cs="Arial"/>
        </w:rPr>
        <w:sym w:font="Wingdings" w:char="F06F"/>
      </w:r>
      <w:r w:rsidRPr="00196CE8">
        <w:rPr>
          <w:rFonts w:ascii="Arial" w:hAnsi="Arial" w:cs="Arial"/>
        </w:rPr>
        <w:t xml:space="preserve"> Submetido em ____/____/____ </w:t>
      </w:r>
      <w:r w:rsidRPr="00196CE8">
        <w:rPr>
          <w:rFonts w:ascii="Arial" w:hAnsi="Arial" w:cs="Arial"/>
          <w:sz w:val="16"/>
          <w:szCs w:val="16"/>
        </w:rPr>
        <w:t>(aguardando aprovação)</w:t>
      </w:r>
    </w:p>
    <w:p w14:paraId="7A9250DF" w14:textId="3E829D5C" w:rsidR="000037C1" w:rsidRPr="00196CE8" w:rsidRDefault="00535853" w:rsidP="00306493">
      <w:pPr>
        <w:spacing w:line="360" w:lineRule="auto"/>
        <w:ind w:left="284"/>
        <w:rPr>
          <w:rFonts w:ascii="Arial" w:hAnsi="Arial" w:cs="Arial"/>
          <w:bCs/>
          <w:sz w:val="20"/>
          <w:szCs w:val="20"/>
        </w:rPr>
      </w:pPr>
      <w:r w:rsidRPr="00196CE8">
        <w:rPr>
          <w:rFonts w:ascii="Arial" w:hAnsi="Arial" w:cs="Arial"/>
        </w:rPr>
        <w:sym w:font="Wingdings" w:char="F06F"/>
      </w:r>
      <w:r w:rsidRPr="00196CE8">
        <w:rPr>
          <w:rFonts w:ascii="Arial" w:hAnsi="Arial" w:cs="Arial"/>
        </w:rPr>
        <w:t xml:space="preserve"> Aprovado em ___/</w:t>
      </w:r>
      <w:r w:rsidR="000037C1" w:rsidRPr="00196CE8">
        <w:rPr>
          <w:rFonts w:ascii="Arial" w:hAnsi="Arial" w:cs="Arial"/>
        </w:rPr>
        <w:t xml:space="preserve">___/___ </w:t>
      </w:r>
      <w:r w:rsidR="000037C1" w:rsidRPr="00196CE8">
        <w:rPr>
          <w:rFonts w:ascii="Arial" w:hAnsi="Arial" w:cs="Arial"/>
          <w:bCs/>
          <w:sz w:val="16"/>
          <w:szCs w:val="16"/>
        </w:rPr>
        <w:t>(anexar</w:t>
      </w:r>
      <w:r w:rsidR="002747D5" w:rsidRPr="00196CE8">
        <w:rPr>
          <w:rFonts w:ascii="Arial" w:hAnsi="Arial" w:cs="Arial"/>
          <w:bCs/>
          <w:sz w:val="16"/>
          <w:szCs w:val="16"/>
        </w:rPr>
        <w:t xml:space="preserve"> parecer</w:t>
      </w:r>
      <w:r w:rsidR="000037C1" w:rsidRPr="00196CE8">
        <w:rPr>
          <w:rFonts w:ascii="Arial" w:hAnsi="Arial" w:cs="Arial"/>
          <w:bCs/>
          <w:sz w:val="16"/>
          <w:szCs w:val="16"/>
        </w:rPr>
        <w:t xml:space="preserve"> de aprovação)</w:t>
      </w:r>
    </w:p>
    <w:p w14:paraId="1793C5F6" w14:textId="72E31439" w:rsidR="00535853" w:rsidRPr="00196CE8" w:rsidRDefault="00D91826" w:rsidP="00CA04F6">
      <w:pPr>
        <w:spacing w:before="120" w:line="360" w:lineRule="auto"/>
        <w:rPr>
          <w:rFonts w:ascii="Arial" w:hAnsi="Arial" w:cs="Arial"/>
          <w:b/>
          <w:bCs/>
        </w:rPr>
      </w:pPr>
      <w:r w:rsidRPr="00196CE8">
        <w:rPr>
          <w:rFonts w:ascii="Arial" w:hAnsi="Arial" w:cs="Arial"/>
          <w:b/>
          <w:bCs/>
        </w:rPr>
        <w:t>1.6.2</w:t>
      </w:r>
      <w:r w:rsidR="00771E63">
        <w:rPr>
          <w:rFonts w:ascii="Arial" w:hAnsi="Arial" w:cs="Arial"/>
          <w:b/>
          <w:bCs/>
        </w:rPr>
        <w:t>.</w:t>
      </w:r>
      <w:r w:rsidR="00535853" w:rsidRPr="00196CE8">
        <w:rPr>
          <w:rFonts w:ascii="Arial" w:hAnsi="Arial" w:cs="Arial"/>
          <w:b/>
          <w:bCs/>
        </w:rPr>
        <w:t xml:space="preserve"> Comitê de Ética em Pesquisa Envolvendo Seres Humanos</w:t>
      </w:r>
    </w:p>
    <w:p w14:paraId="1B1E2E0F" w14:textId="755B2B1B" w:rsidR="00535853" w:rsidRPr="00196CE8" w:rsidRDefault="00535853" w:rsidP="00306493">
      <w:pPr>
        <w:spacing w:line="360" w:lineRule="auto"/>
        <w:ind w:left="284"/>
        <w:rPr>
          <w:rFonts w:ascii="Arial" w:hAnsi="Arial" w:cs="Arial"/>
        </w:rPr>
      </w:pPr>
      <w:r w:rsidRPr="00196CE8">
        <w:rPr>
          <w:rFonts w:ascii="Arial" w:hAnsi="Arial" w:cs="Arial"/>
        </w:rPr>
        <w:sym w:font="Wingdings" w:char="F06F"/>
      </w:r>
      <w:r w:rsidRPr="00196CE8">
        <w:rPr>
          <w:rFonts w:ascii="Arial" w:hAnsi="Arial" w:cs="Arial"/>
        </w:rPr>
        <w:t xml:space="preserve"> Não se aplica</w:t>
      </w:r>
    </w:p>
    <w:p w14:paraId="5F77E9CF" w14:textId="459193B5" w:rsidR="00D644E1" w:rsidRPr="00196CE8" w:rsidRDefault="00D644E1" w:rsidP="00306493">
      <w:pPr>
        <w:spacing w:line="360" w:lineRule="auto"/>
        <w:ind w:left="284"/>
        <w:rPr>
          <w:rFonts w:ascii="Arial" w:hAnsi="Arial" w:cs="Arial"/>
        </w:rPr>
      </w:pPr>
      <w:r w:rsidRPr="00196CE8">
        <w:rPr>
          <w:rFonts w:ascii="Arial" w:hAnsi="Arial" w:cs="Arial"/>
        </w:rPr>
        <w:sym w:font="Wingdings" w:char="F06F"/>
      </w:r>
      <w:r w:rsidRPr="00196CE8">
        <w:rPr>
          <w:rFonts w:ascii="Arial" w:hAnsi="Arial" w:cs="Arial"/>
        </w:rPr>
        <w:t xml:space="preserve"> Submetido em ____/____/____ </w:t>
      </w:r>
      <w:r w:rsidRPr="00196CE8">
        <w:rPr>
          <w:rFonts w:ascii="Arial" w:hAnsi="Arial" w:cs="Arial"/>
          <w:sz w:val="16"/>
          <w:szCs w:val="16"/>
        </w:rPr>
        <w:t>(aguardando aprovação)</w:t>
      </w:r>
    </w:p>
    <w:p w14:paraId="0D003324" w14:textId="0F8E7F71" w:rsidR="000037C1" w:rsidRPr="00196CE8" w:rsidRDefault="00535853" w:rsidP="00306493">
      <w:pPr>
        <w:spacing w:line="360" w:lineRule="auto"/>
        <w:ind w:left="284"/>
        <w:rPr>
          <w:rFonts w:ascii="Arial" w:hAnsi="Arial" w:cs="Arial"/>
          <w:bCs/>
          <w:sz w:val="20"/>
          <w:szCs w:val="20"/>
        </w:rPr>
      </w:pPr>
      <w:r w:rsidRPr="00196CE8">
        <w:rPr>
          <w:rFonts w:ascii="Arial" w:hAnsi="Arial" w:cs="Arial"/>
        </w:rPr>
        <w:sym w:font="Wingdings" w:char="F06F"/>
      </w:r>
      <w:r w:rsidRPr="00196CE8">
        <w:rPr>
          <w:rFonts w:ascii="Arial" w:hAnsi="Arial" w:cs="Arial"/>
        </w:rPr>
        <w:t xml:space="preserve"> Aprovado em ___/</w:t>
      </w:r>
      <w:r w:rsidR="000037C1" w:rsidRPr="00196CE8">
        <w:rPr>
          <w:rFonts w:ascii="Arial" w:hAnsi="Arial" w:cs="Arial"/>
        </w:rPr>
        <w:t xml:space="preserve">___/___ </w:t>
      </w:r>
      <w:r w:rsidR="000037C1" w:rsidRPr="00196CE8">
        <w:rPr>
          <w:rFonts w:ascii="Arial" w:hAnsi="Arial" w:cs="Arial"/>
          <w:bCs/>
          <w:sz w:val="16"/>
          <w:szCs w:val="16"/>
        </w:rPr>
        <w:t>(anexar</w:t>
      </w:r>
      <w:r w:rsidR="002747D5" w:rsidRPr="00196CE8">
        <w:rPr>
          <w:rFonts w:ascii="Arial" w:hAnsi="Arial" w:cs="Arial"/>
          <w:bCs/>
          <w:sz w:val="16"/>
          <w:szCs w:val="16"/>
        </w:rPr>
        <w:t xml:space="preserve"> parecer</w:t>
      </w:r>
      <w:r w:rsidR="000037C1" w:rsidRPr="00196CE8">
        <w:rPr>
          <w:rFonts w:ascii="Arial" w:hAnsi="Arial" w:cs="Arial"/>
          <w:bCs/>
          <w:sz w:val="16"/>
          <w:szCs w:val="16"/>
        </w:rPr>
        <w:t xml:space="preserve"> de aprovação)</w:t>
      </w:r>
    </w:p>
    <w:p w14:paraId="06D3B5E0" w14:textId="0C8BCE3D" w:rsidR="00514F52" w:rsidRPr="00196CE8" w:rsidRDefault="00514F52" w:rsidP="00CA04F6">
      <w:pPr>
        <w:spacing w:before="120" w:line="360" w:lineRule="auto"/>
        <w:rPr>
          <w:rFonts w:ascii="Arial" w:hAnsi="Arial" w:cs="Arial"/>
          <w:b/>
        </w:rPr>
      </w:pPr>
      <w:r w:rsidRPr="00196CE8">
        <w:rPr>
          <w:rFonts w:ascii="Arial" w:hAnsi="Arial" w:cs="Arial"/>
          <w:b/>
        </w:rPr>
        <w:t>1.6.3</w:t>
      </w:r>
      <w:r w:rsidR="00771E63">
        <w:rPr>
          <w:rFonts w:ascii="Arial" w:hAnsi="Arial" w:cs="Arial"/>
          <w:b/>
        </w:rPr>
        <w:t>.</w:t>
      </w:r>
      <w:r w:rsidRPr="00196CE8">
        <w:rPr>
          <w:rFonts w:ascii="Arial" w:hAnsi="Arial" w:cs="Arial"/>
          <w:b/>
        </w:rPr>
        <w:t xml:space="preserve"> I</w:t>
      </w:r>
      <w:r w:rsidR="00537944" w:rsidRPr="00196CE8">
        <w:rPr>
          <w:rFonts w:ascii="Arial" w:hAnsi="Arial" w:cs="Arial"/>
          <w:b/>
        </w:rPr>
        <w:t xml:space="preserve">nstituto </w:t>
      </w:r>
      <w:r w:rsidRPr="00196CE8">
        <w:rPr>
          <w:rFonts w:ascii="Arial" w:hAnsi="Arial" w:cs="Arial"/>
          <w:b/>
        </w:rPr>
        <w:t>C</w:t>
      </w:r>
      <w:r w:rsidR="00537944" w:rsidRPr="00196CE8">
        <w:rPr>
          <w:rFonts w:ascii="Arial" w:hAnsi="Arial" w:cs="Arial"/>
          <w:b/>
        </w:rPr>
        <w:t xml:space="preserve">hico </w:t>
      </w:r>
      <w:r w:rsidRPr="00196CE8">
        <w:rPr>
          <w:rFonts w:ascii="Arial" w:hAnsi="Arial" w:cs="Arial"/>
          <w:b/>
        </w:rPr>
        <w:t>M</w:t>
      </w:r>
      <w:r w:rsidR="00537944" w:rsidRPr="00196CE8">
        <w:rPr>
          <w:rFonts w:ascii="Arial" w:hAnsi="Arial" w:cs="Arial"/>
          <w:b/>
        </w:rPr>
        <w:t xml:space="preserve">endes de Conservação da Biodiversidade </w:t>
      </w:r>
      <w:r w:rsidR="00BA6D0E" w:rsidRPr="00196CE8">
        <w:rPr>
          <w:rFonts w:ascii="Arial" w:hAnsi="Arial" w:cs="Arial"/>
          <w:b/>
        </w:rPr>
        <w:t>(</w:t>
      </w:r>
      <w:proofErr w:type="spellStart"/>
      <w:r w:rsidR="00BA6D0E" w:rsidRPr="00196CE8">
        <w:rPr>
          <w:rFonts w:ascii="Arial" w:hAnsi="Arial" w:cs="Arial"/>
          <w:b/>
        </w:rPr>
        <w:t>ICM</w:t>
      </w:r>
      <w:r w:rsidR="000B53A4" w:rsidRPr="00196CE8">
        <w:rPr>
          <w:rFonts w:ascii="Arial" w:hAnsi="Arial" w:cs="Arial"/>
          <w:b/>
        </w:rPr>
        <w:t>Bio</w:t>
      </w:r>
      <w:proofErr w:type="spellEnd"/>
      <w:r w:rsidR="000B53A4" w:rsidRPr="00196CE8">
        <w:rPr>
          <w:rFonts w:ascii="Arial" w:hAnsi="Arial" w:cs="Arial"/>
          <w:b/>
        </w:rPr>
        <w:t>)</w:t>
      </w:r>
    </w:p>
    <w:p w14:paraId="02F4F931" w14:textId="2F27653C" w:rsidR="00514F52" w:rsidRPr="00196CE8" w:rsidRDefault="00514F52" w:rsidP="00306493">
      <w:pPr>
        <w:spacing w:line="360" w:lineRule="auto"/>
        <w:ind w:left="284"/>
        <w:rPr>
          <w:rFonts w:ascii="Arial" w:hAnsi="Arial" w:cs="Arial"/>
        </w:rPr>
      </w:pPr>
      <w:r w:rsidRPr="00196CE8">
        <w:rPr>
          <w:rFonts w:ascii="Arial" w:hAnsi="Arial" w:cs="Arial"/>
        </w:rPr>
        <w:sym w:font="Wingdings" w:char="F06F"/>
      </w:r>
      <w:r w:rsidRPr="00196CE8">
        <w:rPr>
          <w:rFonts w:ascii="Arial" w:hAnsi="Arial" w:cs="Arial"/>
        </w:rPr>
        <w:t xml:space="preserve"> Não se aplica</w:t>
      </w:r>
    </w:p>
    <w:p w14:paraId="5D1A5F8E" w14:textId="15637BC0" w:rsidR="000037C1" w:rsidRPr="00196CE8" w:rsidRDefault="000037C1" w:rsidP="00306493">
      <w:pPr>
        <w:spacing w:line="360" w:lineRule="auto"/>
        <w:ind w:left="284"/>
        <w:rPr>
          <w:rFonts w:ascii="Arial" w:hAnsi="Arial" w:cs="Arial"/>
        </w:rPr>
      </w:pPr>
      <w:r w:rsidRPr="00196CE8">
        <w:rPr>
          <w:rFonts w:ascii="Arial" w:hAnsi="Arial" w:cs="Arial"/>
        </w:rPr>
        <w:sym w:font="Wingdings" w:char="F06F"/>
      </w:r>
      <w:r w:rsidRPr="00196CE8">
        <w:rPr>
          <w:rFonts w:ascii="Arial" w:hAnsi="Arial" w:cs="Arial"/>
        </w:rPr>
        <w:t xml:space="preserve"> Submetido em ____/____/____ </w:t>
      </w:r>
      <w:r w:rsidRPr="00196CE8">
        <w:rPr>
          <w:rFonts w:ascii="Arial" w:hAnsi="Arial" w:cs="Arial"/>
          <w:sz w:val="16"/>
          <w:szCs w:val="16"/>
        </w:rPr>
        <w:t>(aguardando aprovação)</w:t>
      </w:r>
    </w:p>
    <w:p w14:paraId="7F1B5DB6" w14:textId="77777777" w:rsidR="00375A92" w:rsidRPr="00196CE8" w:rsidRDefault="00514F52" w:rsidP="00306493">
      <w:pPr>
        <w:spacing w:line="360" w:lineRule="auto"/>
        <w:ind w:left="284"/>
        <w:rPr>
          <w:rFonts w:ascii="Arial" w:hAnsi="Arial" w:cs="Arial"/>
          <w:bCs/>
          <w:sz w:val="16"/>
          <w:szCs w:val="16"/>
        </w:rPr>
      </w:pPr>
      <w:r w:rsidRPr="00196CE8">
        <w:rPr>
          <w:rFonts w:ascii="Arial" w:hAnsi="Arial" w:cs="Arial"/>
        </w:rPr>
        <w:sym w:font="Wingdings" w:char="F06F"/>
      </w:r>
      <w:r w:rsidRPr="00196CE8">
        <w:rPr>
          <w:rFonts w:ascii="Arial" w:hAnsi="Arial" w:cs="Arial"/>
        </w:rPr>
        <w:t xml:space="preserve"> Aprovado em ___/___/___ (Válido até ___/___/___)</w:t>
      </w:r>
      <w:r w:rsidR="000037C1" w:rsidRPr="00196CE8">
        <w:rPr>
          <w:rFonts w:ascii="Arial" w:hAnsi="Arial" w:cs="Arial"/>
        </w:rPr>
        <w:t xml:space="preserve"> </w:t>
      </w:r>
      <w:r w:rsidR="00C00D60" w:rsidRPr="00196CE8">
        <w:rPr>
          <w:rFonts w:ascii="Arial" w:hAnsi="Arial" w:cs="Arial"/>
          <w:bCs/>
          <w:sz w:val="16"/>
          <w:szCs w:val="16"/>
        </w:rPr>
        <w:t>(anexar</w:t>
      </w:r>
      <w:r w:rsidR="002747D5" w:rsidRPr="00196CE8">
        <w:rPr>
          <w:rFonts w:ascii="Arial" w:hAnsi="Arial" w:cs="Arial"/>
          <w:bCs/>
          <w:sz w:val="16"/>
          <w:szCs w:val="16"/>
        </w:rPr>
        <w:t xml:space="preserve"> parecer</w:t>
      </w:r>
      <w:r w:rsidR="00C00D60" w:rsidRPr="00196CE8">
        <w:rPr>
          <w:rFonts w:ascii="Arial" w:hAnsi="Arial" w:cs="Arial"/>
          <w:bCs/>
          <w:sz w:val="16"/>
          <w:szCs w:val="16"/>
        </w:rPr>
        <w:t xml:space="preserve"> de aprovação</w:t>
      </w:r>
      <w:r w:rsidR="00AB4085" w:rsidRPr="00196CE8">
        <w:rPr>
          <w:rFonts w:ascii="Arial" w:hAnsi="Arial" w:cs="Arial"/>
          <w:bCs/>
          <w:sz w:val="16"/>
          <w:szCs w:val="16"/>
        </w:rPr>
        <w:t>)</w:t>
      </w:r>
    </w:p>
    <w:p w14:paraId="15EAFE8B" w14:textId="6A73B3A1" w:rsidR="00473364" w:rsidRPr="00196CE8" w:rsidRDefault="00473364" w:rsidP="00473364">
      <w:pPr>
        <w:spacing w:before="120" w:line="360" w:lineRule="auto"/>
        <w:rPr>
          <w:rFonts w:ascii="Arial" w:hAnsi="Arial" w:cs="Arial"/>
          <w:b/>
        </w:rPr>
      </w:pPr>
      <w:r w:rsidRPr="00196CE8">
        <w:rPr>
          <w:rFonts w:ascii="Arial" w:hAnsi="Arial" w:cs="Arial"/>
          <w:b/>
        </w:rPr>
        <w:lastRenderedPageBreak/>
        <w:t>1.6.4</w:t>
      </w:r>
      <w:r w:rsidR="00771E63">
        <w:rPr>
          <w:rFonts w:ascii="Arial" w:hAnsi="Arial" w:cs="Arial"/>
          <w:b/>
        </w:rPr>
        <w:t>.</w:t>
      </w:r>
      <w:r w:rsidRPr="00196CE8">
        <w:rPr>
          <w:rFonts w:ascii="Arial" w:hAnsi="Arial" w:cs="Arial"/>
          <w:b/>
        </w:rPr>
        <w:t xml:space="preserve"> </w:t>
      </w:r>
      <w:r w:rsidR="00FF04C7" w:rsidRPr="00196CE8">
        <w:rPr>
          <w:rFonts w:ascii="Arial" w:hAnsi="Arial" w:cs="Arial"/>
          <w:b/>
        </w:rPr>
        <w:t>Comissão Interna de Biossegurança</w:t>
      </w:r>
      <w:r w:rsidRPr="00196CE8">
        <w:rPr>
          <w:rFonts w:ascii="Arial" w:hAnsi="Arial" w:cs="Arial"/>
          <w:b/>
        </w:rPr>
        <w:t xml:space="preserve"> (</w:t>
      </w:r>
      <w:proofErr w:type="spellStart"/>
      <w:r w:rsidR="00FF04C7" w:rsidRPr="00196CE8">
        <w:rPr>
          <w:rFonts w:ascii="Arial" w:hAnsi="Arial" w:cs="Arial"/>
          <w:b/>
        </w:rPr>
        <w:t>CIBio</w:t>
      </w:r>
      <w:proofErr w:type="spellEnd"/>
      <w:r w:rsidRPr="00196CE8">
        <w:rPr>
          <w:rFonts w:ascii="Arial" w:hAnsi="Arial" w:cs="Arial"/>
          <w:b/>
        </w:rPr>
        <w:t>)</w:t>
      </w:r>
    </w:p>
    <w:p w14:paraId="7333E353" w14:textId="77777777" w:rsidR="00473364" w:rsidRPr="00196CE8" w:rsidRDefault="00473364" w:rsidP="00473364">
      <w:pPr>
        <w:spacing w:line="360" w:lineRule="auto"/>
        <w:ind w:left="284"/>
        <w:rPr>
          <w:rFonts w:ascii="Arial" w:hAnsi="Arial" w:cs="Arial"/>
        </w:rPr>
      </w:pPr>
      <w:r w:rsidRPr="00196CE8">
        <w:rPr>
          <w:rFonts w:ascii="Arial" w:hAnsi="Arial" w:cs="Arial"/>
        </w:rPr>
        <w:sym w:font="Wingdings" w:char="F06F"/>
      </w:r>
      <w:r w:rsidRPr="00196CE8">
        <w:rPr>
          <w:rFonts w:ascii="Arial" w:hAnsi="Arial" w:cs="Arial"/>
        </w:rPr>
        <w:t xml:space="preserve"> Não se aplica</w:t>
      </w:r>
    </w:p>
    <w:p w14:paraId="28A4D646" w14:textId="77777777" w:rsidR="00473364" w:rsidRPr="00196CE8" w:rsidRDefault="00473364" w:rsidP="00473364">
      <w:pPr>
        <w:spacing w:line="360" w:lineRule="auto"/>
        <w:ind w:left="284"/>
        <w:rPr>
          <w:rFonts w:ascii="Arial" w:hAnsi="Arial" w:cs="Arial"/>
        </w:rPr>
      </w:pPr>
      <w:r w:rsidRPr="00196CE8">
        <w:rPr>
          <w:rFonts w:ascii="Arial" w:hAnsi="Arial" w:cs="Arial"/>
        </w:rPr>
        <w:sym w:font="Wingdings" w:char="F06F"/>
      </w:r>
      <w:r w:rsidRPr="00196CE8">
        <w:rPr>
          <w:rFonts w:ascii="Arial" w:hAnsi="Arial" w:cs="Arial"/>
        </w:rPr>
        <w:t xml:space="preserve"> Submetido em ____/____/____ </w:t>
      </w:r>
      <w:r w:rsidRPr="00196CE8">
        <w:rPr>
          <w:rFonts w:ascii="Arial" w:hAnsi="Arial" w:cs="Arial"/>
          <w:sz w:val="16"/>
          <w:szCs w:val="16"/>
        </w:rPr>
        <w:t>(aguardando aprovação)</w:t>
      </w:r>
    </w:p>
    <w:p w14:paraId="4527761D" w14:textId="40AB0C78" w:rsidR="00473364" w:rsidRPr="00196CE8" w:rsidRDefault="00473364" w:rsidP="00306493">
      <w:pPr>
        <w:spacing w:line="360" w:lineRule="auto"/>
        <w:ind w:left="284"/>
        <w:rPr>
          <w:rFonts w:ascii="Arial" w:hAnsi="Arial" w:cs="Arial"/>
          <w:bCs/>
          <w:sz w:val="16"/>
          <w:szCs w:val="16"/>
        </w:rPr>
      </w:pPr>
      <w:r w:rsidRPr="00196CE8">
        <w:rPr>
          <w:rFonts w:ascii="Arial" w:hAnsi="Arial" w:cs="Arial"/>
        </w:rPr>
        <w:sym w:font="Wingdings" w:char="F06F"/>
      </w:r>
      <w:r w:rsidRPr="00196CE8">
        <w:rPr>
          <w:rFonts w:ascii="Arial" w:hAnsi="Arial" w:cs="Arial"/>
        </w:rPr>
        <w:t xml:space="preserve"> Aprovado em ___/___/___ (Válido até ___/___/___) </w:t>
      </w:r>
      <w:r w:rsidRPr="00196CE8">
        <w:rPr>
          <w:rFonts w:ascii="Arial" w:hAnsi="Arial" w:cs="Arial"/>
          <w:bCs/>
          <w:sz w:val="16"/>
          <w:szCs w:val="16"/>
        </w:rPr>
        <w:t>(anexar parecer de aprovação)</w:t>
      </w:r>
    </w:p>
    <w:p w14:paraId="09702045" w14:textId="73BF0D8A" w:rsidR="00774C06" w:rsidRPr="00196CE8" w:rsidRDefault="00774C06" w:rsidP="00774C06">
      <w:pPr>
        <w:spacing w:before="120" w:line="360" w:lineRule="auto"/>
        <w:rPr>
          <w:rFonts w:ascii="Arial" w:hAnsi="Arial" w:cs="Arial"/>
          <w:b/>
        </w:rPr>
      </w:pPr>
      <w:r w:rsidRPr="00196CE8">
        <w:rPr>
          <w:rFonts w:ascii="Arial" w:hAnsi="Arial" w:cs="Arial"/>
          <w:b/>
        </w:rPr>
        <w:t>1.6.5</w:t>
      </w:r>
      <w:r w:rsidR="00771E63">
        <w:rPr>
          <w:rFonts w:ascii="Arial" w:hAnsi="Arial" w:cs="Arial"/>
          <w:b/>
        </w:rPr>
        <w:t>.</w:t>
      </w:r>
      <w:r w:rsidRPr="00196CE8">
        <w:rPr>
          <w:rFonts w:ascii="Arial" w:hAnsi="Arial" w:cs="Arial"/>
          <w:b/>
        </w:rPr>
        <w:t xml:space="preserve"> </w:t>
      </w:r>
      <w:r w:rsidRPr="00196CE8">
        <w:rPr>
          <w:rStyle w:val="Forte"/>
          <w:rFonts w:ascii="Arial" w:hAnsi="Arial" w:cs="Arial"/>
          <w:color w:val="000000"/>
          <w:shd w:val="clear" w:color="auto" w:fill="FFFFFF"/>
        </w:rPr>
        <w:t>Sistema Nacional de Gestão do Patrimônio Genético e do Conhecimento Tradicional Associado</w:t>
      </w:r>
      <w:r w:rsidR="00455D0C">
        <w:rPr>
          <w:rFonts w:ascii="Arial" w:hAnsi="Arial" w:cs="Arial"/>
          <w:color w:val="000000"/>
          <w:shd w:val="clear" w:color="auto" w:fill="FFFFFF"/>
        </w:rPr>
        <w:t xml:space="preserve"> </w:t>
      </w:r>
      <w:r w:rsidRPr="00196CE8">
        <w:rPr>
          <w:rFonts w:ascii="Arial" w:hAnsi="Arial" w:cs="Arial"/>
          <w:b/>
          <w:color w:val="000000"/>
          <w:shd w:val="clear" w:color="auto" w:fill="FFFFFF"/>
        </w:rPr>
        <w:t>(</w:t>
      </w:r>
      <w:proofErr w:type="spellStart"/>
      <w:r w:rsidRPr="00196CE8">
        <w:rPr>
          <w:rFonts w:ascii="Arial" w:hAnsi="Arial" w:cs="Arial"/>
          <w:b/>
          <w:color w:val="000000"/>
          <w:shd w:val="clear" w:color="auto" w:fill="FFFFFF"/>
        </w:rPr>
        <w:t>SisGen</w:t>
      </w:r>
      <w:proofErr w:type="spellEnd"/>
      <w:r w:rsidRPr="00196CE8">
        <w:rPr>
          <w:rFonts w:ascii="Arial" w:hAnsi="Arial" w:cs="Arial"/>
          <w:b/>
          <w:color w:val="000000"/>
          <w:shd w:val="clear" w:color="auto" w:fill="FFFFFF"/>
        </w:rPr>
        <w:t>)</w:t>
      </w:r>
      <w:r w:rsidRPr="00196CE8">
        <w:rPr>
          <w:rFonts w:ascii="Arial" w:hAnsi="Arial" w:cs="Arial"/>
          <w:b/>
        </w:rPr>
        <w:t xml:space="preserve"> </w:t>
      </w:r>
    </w:p>
    <w:p w14:paraId="2D929F3B" w14:textId="77777777" w:rsidR="00774C06" w:rsidRPr="00196CE8" w:rsidRDefault="00774C06" w:rsidP="00774C06">
      <w:pPr>
        <w:spacing w:line="360" w:lineRule="auto"/>
        <w:ind w:left="284"/>
        <w:rPr>
          <w:rFonts w:ascii="Arial" w:hAnsi="Arial" w:cs="Arial"/>
        </w:rPr>
      </w:pPr>
      <w:r w:rsidRPr="00196CE8">
        <w:rPr>
          <w:rFonts w:ascii="Arial" w:hAnsi="Arial" w:cs="Arial"/>
        </w:rPr>
        <w:sym w:font="Wingdings" w:char="F06F"/>
      </w:r>
      <w:r w:rsidRPr="00196CE8">
        <w:rPr>
          <w:rFonts w:ascii="Arial" w:hAnsi="Arial" w:cs="Arial"/>
        </w:rPr>
        <w:t xml:space="preserve"> Não se aplica</w:t>
      </w:r>
    </w:p>
    <w:p w14:paraId="50B9F81C" w14:textId="57B4341A" w:rsidR="00774C06" w:rsidRDefault="00774C06" w:rsidP="00774C06">
      <w:pPr>
        <w:spacing w:line="360" w:lineRule="auto"/>
        <w:ind w:left="284"/>
        <w:rPr>
          <w:rFonts w:ascii="Arial" w:hAnsi="Arial" w:cs="Arial"/>
          <w:bCs/>
          <w:sz w:val="16"/>
          <w:szCs w:val="16"/>
        </w:rPr>
      </w:pPr>
      <w:r w:rsidRPr="00196CE8">
        <w:rPr>
          <w:rFonts w:ascii="Arial" w:hAnsi="Arial" w:cs="Arial"/>
        </w:rPr>
        <w:sym w:font="Wingdings" w:char="F06F"/>
      </w:r>
      <w:r w:rsidRPr="00196CE8">
        <w:rPr>
          <w:rFonts w:ascii="Arial" w:hAnsi="Arial" w:cs="Arial"/>
        </w:rPr>
        <w:t xml:space="preserve"> Cadastrado sob o n° ________________ </w:t>
      </w:r>
      <w:r w:rsidRPr="00196CE8">
        <w:rPr>
          <w:rFonts w:ascii="Arial" w:hAnsi="Arial" w:cs="Arial"/>
          <w:bCs/>
          <w:sz w:val="16"/>
          <w:szCs w:val="16"/>
        </w:rPr>
        <w:t>(anexar certificado)</w:t>
      </w:r>
    </w:p>
    <w:p w14:paraId="49BAF9D9" w14:textId="77777777" w:rsidR="00307EB3" w:rsidRPr="00307EB3" w:rsidRDefault="00307EB3" w:rsidP="00774C06">
      <w:pPr>
        <w:spacing w:line="360" w:lineRule="auto"/>
        <w:ind w:left="284"/>
        <w:rPr>
          <w:rFonts w:ascii="Arial" w:hAnsi="Arial" w:cs="Arial"/>
          <w:bCs/>
        </w:rPr>
      </w:pPr>
    </w:p>
    <w:p w14:paraId="6CE1AC03" w14:textId="77777777" w:rsidR="00307EB3" w:rsidRDefault="00307EB3" w:rsidP="00774C06">
      <w:pPr>
        <w:spacing w:line="360" w:lineRule="auto"/>
        <w:ind w:left="284"/>
        <w:rPr>
          <w:rFonts w:ascii="Arial" w:hAnsi="Arial" w:cs="Arial"/>
          <w:bCs/>
          <w:sz w:val="16"/>
          <w:szCs w:val="16"/>
        </w:rPr>
      </w:pPr>
    </w:p>
    <w:p w14:paraId="2890F2BE" w14:textId="77777777" w:rsidR="00307EB3" w:rsidRPr="00196CE8" w:rsidRDefault="00307EB3" w:rsidP="00774C06">
      <w:pPr>
        <w:spacing w:line="360" w:lineRule="auto"/>
        <w:ind w:left="284"/>
        <w:rPr>
          <w:rFonts w:ascii="Arial" w:hAnsi="Arial" w:cs="Arial"/>
          <w:bCs/>
          <w:sz w:val="16"/>
          <w:szCs w:val="16"/>
        </w:rPr>
        <w:sectPr w:rsidR="00307EB3" w:rsidRPr="00196CE8" w:rsidSect="000A394C">
          <w:headerReference w:type="default" r:id="rId8"/>
          <w:pgSz w:w="11907" w:h="16840" w:code="9"/>
          <w:pgMar w:top="1605" w:right="1134" w:bottom="1134" w:left="1701" w:header="284" w:footer="397" w:gutter="0"/>
          <w:cols w:space="708"/>
          <w:docGrid w:linePitch="360"/>
        </w:sect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535853" w:rsidRPr="00196CE8" w14:paraId="43CF67E2" w14:textId="77777777" w:rsidTr="00E51ADA">
        <w:tc>
          <w:tcPr>
            <w:tcW w:w="9072" w:type="dxa"/>
            <w:shd w:val="clear" w:color="auto" w:fill="C0C0C0"/>
          </w:tcPr>
          <w:p w14:paraId="5B3CBA99" w14:textId="4909F15D" w:rsidR="00535853" w:rsidRPr="00196CE8" w:rsidRDefault="00535853">
            <w:pPr>
              <w:rPr>
                <w:rFonts w:ascii="Arial" w:hAnsi="Arial" w:cs="Arial"/>
                <w:b/>
                <w:bCs/>
                <w:color w:val="FFFFFF"/>
                <w:sz w:val="36"/>
                <w:szCs w:val="36"/>
              </w:rPr>
            </w:pPr>
            <w:r w:rsidRPr="00196CE8">
              <w:rPr>
                <w:rFonts w:ascii="Arial" w:hAnsi="Arial" w:cs="Arial"/>
                <w:b/>
                <w:bCs/>
                <w:color w:val="FFFFFF"/>
                <w:sz w:val="36"/>
                <w:szCs w:val="36"/>
              </w:rPr>
              <w:lastRenderedPageBreak/>
              <w:t>2. PROJETO</w:t>
            </w:r>
          </w:p>
        </w:tc>
      </w:tr>
    </w:tbl>
    <w:p w14:paraId="06D11CF3" w14:textId="0377501D" w:rsidR="00535853" w:rsidRPr="00196CE8" w:rsidRDefault="00D91826" w:rsidP="00E37EB5">
      <w:pPr>
        <w:spacing w:before="240" w:line="360" w:lineRule="auto"/>
        <w:jc w:val="both"/>
        <w:rPr>
          <w:rFonts w:ascii="Arial" w:hAnsi="Arial" w:cs="Arial"/>
          <w:bCs/>
          <w:sz w:val="16"/>
          <w:szCs w:val="16"/>
        </w:rPr>
      </w:pPr>
      <w:r w:rsidRPr="00196CE8">
        <w:rPr>
          <w:rFonts w:ascii="Arial" w:hAnsi="Arial" w:cs="Arial"/>
          <w:b/>
          <w:bCs/>
          <w:sz w:val="28"/>
          <w:szCs w:val="28"/>
        </w:rPr>
        <w:t>2.1</w:t>
      </w:r>
      <w:r w:rsidR="00771E63">
        <w:rPr>
          <w:rFonts w:ascii="Arial" w:hAnsi="Arial" w:cs="Arial"/>
          <w:b/>
          <w:bCs/>
          <w:sz w:val="28"/>
          <w:szCs w:val="28"/>
        </w:rPr>
        <w:t>.</w:t>
      </w:r>
      <w:r w:rsidR="00535853" w:rsidRPr="00196CE8">
        <w:rPr>
          <w:rFonts w:ascii="Arial" w:hAnsi="Arial" w:cs="Arial"/>
          <w:b/>
          <w:bCs/>
          <w:sz w:val="28"/>
          <w:szCs w:val="28"/>
        </w:rPr>
        <w:t xml:space="preserve"> Período de realização</w:t>
      </w:r>
      <w:r w:rsidR="00E37EB5" w:rsidRPr="00196CE8">
        <w:rPr>
          <w:rFonts w:ascii="Arial" w:hAnsi="Arial" w:cs="Arial"/>
          <w:b/>
          <w:bCs/>
          <w:sz w:val="28"/>
          <w:szCs w:val="28"/>
        </w:rPr>
        <w:t xml:space="preserve"> </w:t>
      </w:r>
      <w:r w:rsidR="00536CA5" w:rsidRPr="00196CE8">
        <w:rPr>
          <w:rFonts w:ascii="Arial" w:hAnsi="Arial" w:cs="Arial"/>
          <w:bCs/>
          <w:sz w:val="16"/>
          <w:szCs w:val="16"/>
        </w:rPr>
        <w:t>(considerar a data de</w:t>
      </w:r>
      <w:r w:rsidR="00E37EB5" w:rsidRPr="00196CE8">
        <w:rPr>
          <w:rFonts w:ascii="Arial" w:hAnsi="Arial" w:cs="Arial"/>
          <w:bCs/>
          <w:sz w:val="16"/>
          <w:szCs w:val="16"/>
        </w:rPr>
        <w:t xml:space="preserve"> ingresso no programa e o prazo máximo para conclusão)</w:t>
      </w:r>
    </w:p>
    <w:p w14:paraId="1F505392" w14:textId="77777777" w:rsidR="00535853" w:rsidRPr="00196CE8" w:rsidRDefault="00535853">
      <w:pPr>
        <w:spacing w:before="240" w:line="360" w:lineRule="auto"/>
        <w:jc w:val="center"/>
        <w:rPr>
          <w:rFonts w:ascii="Arial" w:hAnsi="Arial" w:cs="Arial"/>
          <w:sz w:val="28"/>
          <w:szCs w:val="28"/>
        </w:rPr>
      </w:pPr>
      <w:r w:rsidRPr="00196CE8">
        <w:rPr>
          <w:rFonts w:ascii="Arial" w:hAnsi="Arial" w:cs="Arial"/>
        </w:rPr>
        <w:t>De ___/___/___ até ___/___/___</w:t>
      </w:r>
    </w:p>
    <w:p w14:paraId="67A2D1D7" w14:textId="13490815" w:rsidR="00535853" w:rsidRPr="00196CE8" w:rsidRDefault="00535853">
      <w:pPr>
        <w:spacing w:before="240" w:line="360" w:lineRule="auto"/>
        <w:rPr>
          <w:rFonts w:ascii="Arial" w:hAnsi="Arial" w:cs="Arial"/>
          <w:b/>
          <w:bCs/>
          <w:sz w:val="28"/>
          <w:szCs w:val="28"/>
        </w:rPr>
      </w:pPr>
      <w:r w:rsidRPr="00196CE8">
        <w:rPr>
          <w:rFonts w:ascii="Arial" w:hAnsi="Arial" w:cs="Arial"/>
          <w:b/>
          <w:bCs/>
          <w:sz w:val="28"/>
          <w:szCs w:val="28"/>
        </w:rPr>
        <w:t>2.2</w:t>
      </w:r>
      <w:r w:rsidR="00771E63">
        <w:rPr>
          <w:rFonts w:ascii="Arial" w:hAnsi="Arial" w:cs="Arial"/>
          <w:b/>
          <w:bCs/>
          <w:sz w:val="28"/>
          <w:szCs w:val="28"/>
        </w:rPr>
        <w:t>.</w:t>
      </w:r>
      <w:r w:rsidRPr="00196CE8">
        <w:rPr>
          <w:rFonts w:ascii="Arial" w:hAnsi="Arial" w:cs="Arial"/>
          <w:b/>
          <w:bCs/>
          <w:sz w:val="28"/>
          <w:szCs w:val="28"/>
        </w:rPr>
        <w:t xml:space="preserve"> Resumo do projeto</w:t>
      </w:r>
    </w:p>
    <w:p w14:paraId="6C592215" w14:textId="5565A88A" w:rsidR="002B003D" w:rsidRPr="00196CE8" w:rsidRDefault="00535853" w:rsidP="000037C1">
      <w:pPr>
        <w:pStyle w:val="Textoembloco"/>
        <w:spacing w:before="0"/>
        <w:ind w:left="0" w:right="-1"/>
        <w:jc w:val="both"/>
        <w:rPr>
          <w:i w:val="0"/>
        </w:rPr>
      </w:pPr>
      <w:r w:rsidRPr="00196CE8">
        <w:rPr>
          <w:i w:val="0"/>
        </w:rPr>
        <w:t>Digite aqui o resumo do projeto</w:t>
      </w:r>
      <w:r w:rsidR="00175B33" w:rsidRPr="00196CE8">
        <w:rPr>
          <w:i w:val="0"/>
        </w:rPr>
        <w:t xml:space="preserve"> que deverá ter entre</w:t>
      </w:r>
      <w:r w:rsidR="00D01B2E" w:rsidRPr="00196CE8">
        <w:rPr>
          <w:i w:val="0"/>
        </w:rPr>
        <w:t xml:space="preserve"> 200 e 35</w:t>
      </w:r>
      <w:r w:rsidR="00175B33" w:rsidRPr="00196CE8">
        <w:rPr>
          <w:i w:val="0"/>
        </w:rPr>
        <w:t>0 palavras, contemplando introdução, objetivo, principais pontos da metodologia e quando possível os resultados esperados, em um único parágrafo</w:t>
      </w:r>
      <w:r w:rsidRPr="00196CE8">
        <w:rPr>
          <w:i w:val="0"/>
        </w:rPr>
        <w:t>. Utilize fonte Arial</w:t>
      </w:r>
      <w:r w:rsidR="000037C1" w:rsidRPr="00196CE8">
        <w:rPr>
          <w:i w:val="0"/>
        </w:rPr>
        <w:t>, tamanho 12, espaçamento 1,5,</w:t>
      </w:r>
      <w:r w:rsidRPr="00196CE8">
        <w:rPr>
          <w:i w:val="0"/>
        </w:rPr>
        <w:t xml:space="preserve"> justificado.</w:t>
      </w:r>
    </w:p>
    <w:p w14:paraId="327D7EEF" w14:textId="25874D5D" w:rsidR="00926395" w:rsidRPr="00196CE8" w:rsidRDefault="00926395" w:rsidP="000037C1">
      <w:pPr>
        <w:pStyle w:val="Textoembloco"/>
        <w:spacing w:before="0"/>
        <w:ind w:left="0" w:right="0"/>
        <w:jc w:val="both"/>
        <w:rPr>
          <w:i w:val="0"/>
        </w:rPr>
      </w:pPr>
      <w:r w:rsidRPr="00196CE8">
        <w:rPr>
          <w:b/>
          <w:i w:val="0"/>
        </w:rPr>
        <w:t>Palavras-chave</w:t>
      </w:r>
      <w:r w:rsidRPr="00196CE8">
        <w:rPr>
          <w:i w:val="0"/>
        </w:rPr>
        <w:t xml:space="preserve">: 3 a </w:t>
      </w:r>
      <w:r w:rsidR="006F2185" w:rsidRPr="00196CE8">
        <w:rPr>
          <w:i w:val="0"/>
        </w:rPr>
        <w:t>5</w:t>
      </w:r>
      <w:r w:rsidRPr="00196CE8">
        <w:rPr>
          <w:i w:val="0"/>
        </w:rPr>
        <w:t xml:space="preserve"> palavras.</w:t>
      </w:r>
      <w:r w:rsidR="007B3E14" w:rsidRPr="00196CE8">
        <w:rPr>
          <w:i w:val="0"/>
        </w:rPr>
        <w:t xml:space="preserve"> (Em ordem alfabética e diferentes do título</w:t>
      </w:r>
      <w:r w:rsidR="004C4D5B" w:rsidRPr="00196CE8">
        <w:rPr>
          <w:i w:val="0"/>
        </w:rPr>
        <w:t>, separadas por ponto</w:t>
      </w:r>
      <w:r w:rsidR="007B3E14" w:rsidRPr="00196CE8">
        <w:rPr>
          <w:i w:val="0"/>
        </w:rPr>
        <w:t>)</w:t>
      </w:r>
    </w:p>
    <w:p w14:paraId="274906C6" w14:textId="77777777" w:rsidR="00BC646E" w:rsidRPr="00196CE8" w:rsidRDefault="00BC646E" w:rsidP="000037C1">
      <w:pPr>
        <w:pStyle w:val="Textoembloco"/>
        <w:spacing w:before="0"/>
        <w:ind w:left="0" w:right="0"/>
        <w:jc w:val="both"/>
        <w:rPr>
          <w:i w:val="0"/>
        </w:rPr>
      </w:pPr>
    </w:p>
    <w:p w14:paraId="137B61AE" w14:textId="73C7D329" w:rsidR="00462925" w:rsidRPr="00196CE8" w:rsidRDefault="00462925" w:rsidP="000037C1">
      <w:pPr>
        <w:pStyle w:val="Textoembloco"/>
        <w:spacing w:before="0"/>
        <w:ind w:left="539" w:right="488" w:hanging="539"/>
        <w:rPr>
          <w:b/>
          <w:i w:val="0"/>
          <w:sz w:val="28"/>
          <w:szCs w:val="28"/>
        </w:rPr>
      </w:pPr>
      <w:r w:rsidRPr="00196CE8">
        <w:rPr>
          <w:b/>
          <w:i w:val="0"/>
          <w:sz w:val="28"/>
          <w:szCs w:val="28"/>
        </w:rPr>
        <w:t>2.3</w:t>
      </w:r>
      <w:r w:rsidR="00771E63">
        <w:rPr>
          <w:b/>
          <w:i w:val="0"/>
          <w:sz w:val="28"/>
          <w:szCs w:val="28"/>
        </w:rPr>
        <w:t>.</w:t>
      </w:r>
      <w:r w:rsidRPr="00196CE8">
        <w:rPr>
          <w:b/>
          <w:i w:val="0"/>
          <w:sz w:val="28"/>
          <w:szCs w:val="28"/>
        </w:rPr>
        <w:t xml:space="preserve"> Hipóteses</w:t>
      </w:r>
      <w:r w:rsidR="00926395" w:rsidRPr="00196CE8">
        <w:rPr>
          <w:b/>
          <w:i w:val="0"/>
          <w:sz w:val="28"/>
          <w:szCs w:val="28"/>
        </w:rPr>
        <w:t xml:space="preserve"> (Nula e alternativa)</w:t>
      </w:r>
    </w:p>
    <w:p w14:paraId="7F5F154B" w14:textId="5C1CA4BD" w:rsidR="00462925" w:rsidRPr="00196CE8" w:rsidRDefault="002B003D" w:rsidP="000037C1">
      <w:pPr>
        <w:pStyle w:val="Textoembloco"/>
        <w:spacing w:before="0"/>
        <w:ind w:left="0" w:right="-1"/>
        <w:jc w:val="both"/>
        <w:rPr>
          <w:i w:val="0"/>
        </w:rPr>
      </w:pPr>
      <w:r w:rsidRPr="00196CE8">
        <w:rPr>
          <w:i w:val="0"/>
        </w:rPr>
        <w:t>Digite aqui a hipótese do projeto. Utilize fonte Aria</w:t>
      </w:r>
      <w:r w:rsidR="000037C1" w:rsidRPr="00196CE8">
        <w:rPr>
          <w:i w:val="0"/>
        </w:rPr>
        <w:t>l, tamanho 12, espaçamento 1,5</w:t>
      </w:r>
      <w:r w:rsidRPr="00196CE8">
        <w:rPr>
          <w:i w:val="0"/>
        </w:rPr>
        <w:t>, justificado.</w:t>
      </w:r>
      <w:r w:rsidR="00837339" w:rsidRPr="00196CE8">
        <w:rPr>
          <w:i w:val="0"/>
        </w:rPr>
        <w:t xml:space="preserve"> Selecione um marcador para separar as hipóteses.</w:t>
      </w:r>
    </w:p>
    <w:p w14:paraId="6FBA3921" w14:textId="77777777" w:rsidR="000037C1" w:rsidRPr="00196CE8" w:rsidRDefault="000037C1" w:rsidP="000037C1">
      <w:pPr>
        <w:pStyle w:val="Textoembloco"/>
        <w:spacing w:before="0"/>
        <w:ind w:left="0" w:right="-1"/>
        <w:jc w:val="both"/>
        <w:rPr>
          <w:i w:val="0"/>
        </w:rPr>
      </w:pPr>
    </w:p>
    <w:p w14:paraId="7DC0CA37" w14:textId="53FCBB50" w:rsidR="00535853" w:rsidRPr="00196CE8" w:rsidRDefault="00D91826" w:rsidP="000037C1">
      <w:pPr>
        <w:spacing w:line="360" w:lineRule="auto"/>
        <w:rPr>
          <w:rFonts w:ascii="Arial" w:hAnsi="Arial" w:cs="Arial"/>
          <w:b/>
          <w:bCs/>
          <w:sz w:val="28"/>
          <w:szCs w:val="28"/>
        </w:rPr>
      </w:pPr>
      <w:r w:rsidRPr="00196CE8">
        <w:rPr>
          <w:rFonts w:ascii="Arial" w:hAnsi="Arial" w:cs="Arial"/>
          <w:b/>
          <w:bCs/>
          <w:sz w:val="28"/>
          <w:szCs w:val="28"/>
        </w:rPr>
        <w:t>2.4</w:t>
      </w:r>
      <w:r w:rsidR="00771E63">
        <w:rPr>
          <w:rFonts w:ascii="Arial" w:hAnsi="Arial" w:cs="Arial"/>
          <w:b/>
          <w:bCs/>
          <w:sz w:val="28"/>
          <w:szCs w:val="28"/>
        </w:rPr>
        <w:t>.</w:t>
      </w:r>
      <w:r w:rsidR="00535853" w:rsidRPr="00196CE8">
        <w:rPr>
          <w:rFonts w:ascii="Arial" w:hAnsi="Arial" w:cs="Arial"/>
          <w:b/>
          <w:bCs/>
          <w:sz w:val="28"/>
          <w:szCs w:val="28"/>
        </w:rPr>
        <w:t xml:space="preserve"> Objetivos</w:t>
      </w:r>
    </w:p>
    <w:p w14:paraId="681A9671" w14:textId="5A3EBF57" w:rsidR="00535853" w:rsidRPr="00196CE8" w:rsidRDefault="00535853" w:rsidP="00837339">
      <w:pPr>
        <w:pStyle w:val="Cabealho"/>
        <w:tabs>
          <w:tab w:val="clear" w:pos="4419"/>
          <w:tab w:val="clear" w:pos="8838"/>
        </w:tabs>
        <w:spacing w:line="360" w:lineRule="auto"/>
        <w:jc w:val="both"/>
        <w:rPr>
          <w:rFonts w:ascii="Arial" w:hAnsi="Arial" w:cs="Arial"/>
          <w:iCs/>
        </w:rPr>
      </w:pPr>
      <w:r w:rsidRPr="00196CE8">
        <w:rPr>
          <w:rFonts w:ascii="Arial" w:hAnsi="Arial" w:cs="Arial"/>
          <w:iCs/>
        </w:rPr>
        <w:t>Digite aqui os objetivos do projeto</w:t>
      </w:r>
      <w:r w:rsidR="000037C1" w:rsidRPr="00196CE8">
        <w:rPr>
          <w:rFonts w:ascii="Arial" w:hAnsi="Arial" w:cs="Arial"/>
          <w:iCs/>
        </w:rPr>
        <w:t>, divididos em: Objetivo geral</w:t>
      </w:r>
      <w:r w:rsidR="003C1C97" w:rsidRPr="00196CE8">
        <w:rPr>
          <w:rFonts w:ascii="Arial" w:hAnsi="Arial" w:cs="Arial"/>
          <w:iCs/>
        </w:rPr>
        <w:t xml:space="preserve"> e </w:t>
      </w:r>
      <w:r w:rsidR="000037C1" w:rsidRPr="00196CE8">
        <w:rPr>
          <w:rFonts w:ascii="Arial" w:hAnsi="Arial" w:cs="Arial"/>
          <w:iCs/>
        </w:rPr>
        <w:t xml:space="preserve">Objetivos </w:t>
      </w:r>
      <w:r w:rsidR="003C1C97" w:rsidRPr="00196CE8">
        <w:rPr>
          <w:rFonts w:ascii="Arial" w:hAnsi="Arial" w:cs="Arial"/>
          <w:iCs/>
        </w:rPr>
        <w:t>específicos</w:t>
      </w:r>
      <w:r w:rsidRPr="00196CE8">
        <w:rPr>
          <w:rFonts w:ascii="Arial" w:hAnsi="Arial" w:cs="Arial"/>
          <w:iCs/>
        </w:rPr>
        <w:t>. Utilize fonte Arial, tamanho 12, espaçamento 1,</w:t>
      </w:r>
      <w:r w:rsidR="0010761E" w:rsidRPr="00196CE8">
        <w:rPr>
          <w:rFonts w:ascii="Arial" w:hAnsi="Arial" w:cs="Arial"/>
          <w:iCs/>
        </w:rPr>
        <w:t xml:space="preserve">5, </w:t>
      </w:r>
      <w:r w:rsidR="00F102F1" w:rsidRPr="00196CE8">
        <w:rPr>
          <w:rFonts w:ascii="Arial" w:hAnsi="Arial" w:cs="Arial"/>
          <w:iCs/>
        </w:rPr>
        <w:t>justificado</w:t>
      </w:r>
      <w:r w:rsidR="003C1C97" w:rsidRPr="00196CE8">
        <w:rPr>
          <w:rFonts w:ascii="Arial" w:hAnsi="Arial" w:cs="Arial"/>
          <w:iCs/>
        </w:rPr>
        <w:t xml:space="preserve"> (os objetivos devem ser em tópicos</w:t>
      </w:r>
      <w:r w:rsidR="00837339" w:rsidRPr="00196CE8">
        <w:rPr>
          <w:rFonts w:ascii="Arial" w:hAnsi="Arial" w:cs="Arial"/>
          <w:iCs/>
        </w:rPr>
        <w:t>, usando um marcador,</w:t>
      </w:r>
      <w:r w:rsidR="003C1C97" w:rsidRPr="00196CE8">
        <w:rPr>
          <w:rFonts w:ascii="Arial" w:hAnsi="Arial" w:cs="Arial"/>
          <w:iCs/>
        </w:rPr>
        <w:t xml:space="preserve"> e iniciar com verbo no infinitivo).</w:t>
      </w:r>
    </w:p>
    <w:p w14:paraId="663326E7" w14:textId="77777777" w:rsidR="000037C1" w:rsidRPr="00196CE8" w:rsidRDefault="000037C1" w:rsidP="00464CCC">
      <w:pPr>
        <w:pStyle w:val="Cabealho"/>
        <w:tabs>
          <w:tab w:val="clear" w:pos="4419"/>
          <w:tab w:val="clear" w:pos="8838"/>
        </w:tabs>
        <w:spacing w:line="360" w:lineRule="auto"/>
        <w:ind w:firstLine="539"/>
        <w:jc w:val="both"/>
        <w:rPr>
          <w:rFonts w:ascii="Arial" w:hAnsi="Arial" w:cs="Arial"/>
          <w:b/>
          <w:bCs/>
          <w:szCs w:val="28"/>
        </w:rPr>
      </w:pPr>
    </w:p>
    <w:p w14:paraId="5F0A4DA2" w14:textId="21AAC9CD" w:rsidR="00535853" w:rsidRPr="00196CE8" w:rsidRDefault="00D91826" w:rsidP="000037C1">
      <w:pPr>
        <w:spacing w:line="360" w:lineRule="auto"/>
        <w:rPr>
          <w:rFonts w:ascii="Arial" w:hAnsi="Arial" w:cs="Arial"/>
          <w:b/>
          <w:bCs/>
          <w:sz w:val="28"/>
          <w:szCs w:val="28"/>
        </w:rPr>
      </w:pPr>
      <w:r w:rsidRPr="00196CE8">
        <w:rPr>
          <w:rFonts w:ascii="Arial" w:hAnsi="Arial" w:cs="Arial"/>
          <w:b/>
          <w:bCs/>
          <w:sz w:val="28"/>
          <w:szCs w:val="28"/>
        </w:rPr>
        <w:t>2.5</w:t>
      </w:r>
      <w:r w:rsidR="00771E63">
        <w:rPr>
          <w:rFonts w:ascii="Arial" w:hAnsi="Arial" w:cs="Arial"/>
          <w:b/>
          <w:bCs/>
          <w:sz w:val="28"/>
          <w:szCs w:val="28"/>
        </w:rPr>
        <w:t>.</w:t>
      </w:r>
      <w:r w:rsidR="00535853" w:rsidRPr="00196CE8">
        <w:rPr>
          <w:rFonts w:ascii="Arial" w:hAnsi="Arial" w:cs="Arial"/>
          <w:b/>
          <w:bCs/>
          <w:sz w:val="28"/>
          <w:szCs w:val="28"/>
        </w:rPr>
        <w:t xml:space="preserve"> Justificativa</w:t>
      </w:r>
    </w:p>
    <w:p w14:paraId="29511EDD" w14:textId="2655CC3D" w:rsidR="00535853" w:rsidRPr="00196CE8" w:rsidRDefault="00535853" w:rsidP="00C05A5D">
      <w:pPr>
        <w:pStyle w:val="Cabealho"/>
        <w:tabs>
          <w:tab w:val="clear" w:pos="4419"/>
          <w:tab w:val="clear" w:pos="8838"/>
        </w:tabs>
        <w:spacing w:line="360" w:lineRule="auto"/>
        <w:ind w:firstLine="709"/>
        <w:jc w:val="both"/>
        <w:rPr>
          <w:rFonts w:ascii="Arial" w:hAnsi="Arial" w:cs="Arial"/>
          <w:iCs/>
        </w:rPr>
      </w:pPr>
      <w:r w:rsidRPr="00196CE8">
        <w:rPr>
          <w:rFonts w:ascii="Arial" w:hAnsi="Arial" w:cs="Arial"/>
          <w:iCs/>
        </w:rPr>
        <w:t>Digite aqui as justificativas do projeto. Utilize fonte Aria</w:t>
      </w:r>
      <w:r w:rsidR="0010761E" w:rsidRPr="00196CE8">
        <w:rPr>
          <w:rFonts w:ascii="Arial" w:hAnsi="Arial" w:cs="Arial"/>
          <w:iCs/>
        </w:rPr>
        <w:t>l, tamanho 12, espaçamento 1,5</w:t>
      </w:r>
      <w:r w:rsidRPr="00196CE8">
        <w:rPr>
          <w:rFonts w:ascii="Arial" w:hAnsi="Arial" w:cs="Arial"/>
          <w:iCs/>
        </w:rPr>
        <w:t>, justificado.</w:t>
      </w:r>
    </w:p>
    <w:p w14:paraId="04AACB38" w14:textId="77777777" w:rsidR="000037C1" w:rsidRPr="00196CE8" w:rsidRDefault="000037C1" w:rsidP="00464CCC">
      <w:pPr>
        <w:pStyle w:val="Cabealho"/>
        <w:tabs>
          <w:tab w:val="clear" w:pos="4419"/>
          <w:tab w:val="clear" w:pos="8838"/>
        </w:tabs>
        <w:spacing w:line="360" w:lineRule="auto"/>
        <w:ind w:firstLine="539"/>
        <w:jc w:val="both"/>
        <w:rPr>
          <w:rFonts w:ascii="Arial" w:hAnsi="Arial" w:cs="Arial"/>
          <w:b/>
          <w:bCs/>
          <w:szCs w:val="28"/>
        </w:rPr>
      </w:pPr>
    </w:p>
    <w:p w14:paraId="2819C40D" w14:textId="300C79DE" w:rsidR="00535853" w:rsidRPr="00196CE8" w:rsidRDefault="00D91826" w:rsidP="000037C1">
      <w:pPr>
        <w:spacing w:line="360" w:lineRule="auto"/>
        <w:rPr>
          <w:rFonts w:ascii="Arial" w:hAnsi="Arial" w:cs="Arial"/>
          <w:b/>
          <w:bCs/>
          <w:sz w:val="28"/>
          <w:szCs w:val="28"/>
        </w:rPr>
      </w:pPr>
      <w:r w:rsidRPr="00196CE8">
        <w:rPr>
          <w:rFonts w:ascii="Arial" w:hAnsi="Arial" w:cs="Arial"/>
          <w:b/>
          <w:bCs/>
          <w:sz w:val="28"/>
          <w:szCs w:val="28"/>
        </w:rPr>
        <w:t>2.6</w:t>
      </w:r>
      <w:r w:rsidR="00771E63">
        <w:rPr>
          <w:rFonts w:ascii="Arial" w:hAnsi="Arial" w:cs="Arial"/>
          <w:b/>
          <w:bCs/>
          <w:sz w:val="28"/>
          <w:szCs w:val="28"/>
        </w:rPr>
        <w:t>.</w:t>
      </w:r>
      <w:r w:rsidR="00535853" w:rsidRPr="00196CE8">
        <w:rPr>
          <w:rFonts w:ascii="Arial" w:hAnsi="Arial" w:cs="Arial"/>
          <w:b/>
          <w:bCs/>
          <w:sz w:val="28"/>
          <w:szCs w:val="28"/>
        </w:rPr>
        <w:t xml:space="preserve"> Revisão da literatura</w:t>
      </w:r>
    </w:p>
    <w:p w14:paraId="4FC97275" w14:textId="77777777" w:rsidR="00887236" w:rsidRDefault="00535853" w:rsidP="00C05A5D">
      <w:pPr>
        <w:pStyle w:val="Cabealho"/>
        <w:tabs>
          <w:tab w:val="clear" w:pos="4419"/>
          <w:tab w:val="clear" w:pos="8838"/>
        </w:tabs>
        <w:spacing w:line="360" w:lineRule="auto"/>
        <w:ind w:firstLine="709"/>
        <w:jc w:val="both"/>
        <w:rPr>
          <w:rFonts w:ascii="Arial" w:hAnsi="Arial" w:cs="Arial"/>
          <w:iCs/>
        </w:rPr>
      </w:pPr>
      <w:r w:rsidRPr="00196CE8">
        <w:rPr>
          <w:rFonts w:ascii="Arial" w:hAnsi="Arial" w:cs="Arial"/>
          <w:iCs/>
        </w:rPr>
        <w:t>Digite aqui a revisão da literatura referente ao projeto. Utilize fonte Arial, tamanho 12, espaçamento 1</w:t>
      </w:r>
      <w:r w:rsidR="0010761E" w:rsidRPr="00196CE8">
        <w:rPr>
          <w:rFonts w:ascii="Arial" w:hAnsi="Arial" w:cs="Arial"/>
          <w:iCs/>
        </w:rPr>
        <w:t>,5</w:t>
      </w:r>
      <w:r w:rsidRPr="00196CE8">
        <w:rPr>
          <w:rFonts w:ascii="Arial" w:hAnsi="Arial" w:cs="Arial"/>
          <w:iCs/>
        </w:rPr>
        <w:t>, justificado.</w:t>
      </w:r>
      <w:r w:rsidR="00BD728E" w:rsidRPr="00196CE8">
        <w:rPr>
          <w:rFonts w:ascii="Arial" w:hAnsi="Arial" w:cs="Arial"/>
          <w:iCs/>
        </w:rPr>
        <w:t xml:space="preserve"> </w:t>
      </w:r>
    </w:p>
    <w:p w14:paraId="6D5A5D6D" w14:textId="38D14824" w:rsidR="00887236" w:rsidRPr="00196CE8" w:rsidRDefault="00BD728E" w:rsidP="00C05A5D">
      <w:pPr>
        <w:pStyle w:val="Cabealho"/>
        <w:tabs>
          <w:tab w:val="clear" w:pos="4419"/>
          <w:tab w:val="clear" w:pos="8838"/>
        </w:tabs>
        <w:spacing w:line="360" w:lineRule="auto"/>
        <w:ind w:firstLine="709"/>
        <w:jc w:val="both"/>
        <w:rPr>
          <w:rFonts w:ascii="Arial" w:hAnsi="Arial" w:cs="Arial"/>
          <w:iCs/>
        </w:rPr>
      </w:pPr>
      <w:r w:rsidRPr="00196CE8">
        <w:rPr>
          <w:rFonts w:ascii="Arial" w:hAnsi="Arial" w:cs="Arial"/>
          <w:iCs/>
        </w:rPr>
        <w:t xml:space="preserve">Para </w:t>
      </w:r>
      <w:r w:rsidR="00887236" w:rsidRPr="00887236">
        <w:rPr>
          <w:rFonts w:ascii="Arial" w:hAnsi="Arial" w:cs="Arial"/>
          <w:iCs/>
        </w:rPr>
        <w:t>padronização das citações e das referências bibliográficas conforme as normas da Associação Brasileira de Normas Técnicas (ABNT NBR 10520:2023 e ABNT NBR 6023:2025), nos termos do Guia de Normalização da Universidade Paranaense – UNIPAR</w:t>
      </w:r>
      <w:r w:rsidR="00887236">
        <w:rPr>
          <w:rFonts w:ascii="Arial" w:hAnsi="Arial" w:cs="Arial"/>
          <w:iCs/>
        </w:rPr>
        <w:t>.</w:t>
      </w:r>
    </w:p>
    <w:p w14:paraId="1569FCFB" w14:textId="62A28D8C" w:rsidR="0035172D" w:rsidRPr="00196CE8" w:rsidRDefault="0035172D" w:rsidP="00C05A5D">
      <w:pPr>
        <w:pStyle w:val="Cabealho"/>
        <w:tabs>
          <w:tab w:val="clear" w:pos="4419"/>
          <w:tab w:val="clear" w:pos="8838"/>
        </w:tabs>
        <w:spacing w:line="360" w:lineRule="auto"/>
        <w:ind w:firstLine="709"/>
        <w:jc w:val="both"/>
        <w:rPr>
          <w:rFonts w:ascii="Arial" w:hAnsi="Arial" w:cs="Arial"/>
          <w:iCs/>
        </w:rPr>
      </w:pPr>
      <w:r w:rsidRPr="00196CE8">
        <w:rPr>
          <w:rFonts w:ascii="Arial" w:hAnsi="Arial" w:cs="Arial"/>
          <w:iCs/>
        </w:rPr>
        <w:lastRenderedPageBreak/>
        <w:t xml:space="preserve">Para alunos do mestrado a revisão deverá ter no mínimo </w:t>
      </w:r>
      <w:r w:rsidR="00CA04F6" w:rsidRPr="00196CE8">
        <w:rPr>
          <w:rFonts w:ascii="Arial" w:hAnsi="Arial" w:cs="Arial"/>
          <w:iCs/>
        </w:rPr>
        <w:t>cinco (5</w:t>
      </w:r>
      <w:r w:rsidRPr="00196CE8">
        <w:rPr>
          <w:rFonts w:ascii="Arial" w:hAnsi="Arial" w:cs="Arial"/>
          <w:iCs/>
        </w:rPr>
        <w:t>) e no máximo oito (8) páginas.</w:t>
      </w:r>
      <w:r w:rsidR="00887236">
        <w:rPr>
          <w:rFonts w:ascii="Arial" w:hAnsi="Arial" w:cs="Arial"/>
          <w:iCs/>
        </w:rPr>
        <w:t xml:space="preserve"> </w:t>
      </w:r>
      <w:r w:rsidRPr="00196CE8">
        <w:rPr>
          <w:rFonts w:ascii="Arial" w:hAnsi="Arial" w:cs="Arial"/>
          <w:iCs/>
        </w:rPr>
        <w:t xml:space="preserve">Para alunos do doutorado a revisão deverá ter no mínimo </w:t>
      </w:r>
      <w:r w:rsidR="00CA04F6" w:rsidRPr="00196CE8">
        <w:rPr>
          <w:rFonts w:ascii="Arial" w:hAnsi="Arial" w:cs="Arial"/>
          <w:iCs/>
        </w:rPr>
        <w:t>seis (6</w:t>
      </w:r>
      <w:r w:rsidRPr="00196CE8">
        <w:rPr>
          <w:rFonts w:ascii="Arial" w:hAnsi="Arial" w:cs="Arial"/>
          <w:iCs/>
        </w:rPr>
        <w:t>)</w:t>
      </w:r>
      <w:r w:rsidR="00CA04F6" w:rsidRPr="00196CE8">
        <w:rPr>
          <w:rFonts w:ascii="Arial" w:hAnsi="Arial" w:cs="Arial"/>
          <w:iCs/>
        </w:rPr>
        <w:t xml:space="preserve"> e no máximo 12</w:t>
      </w:r>
      <w:r w:rsidRPr="00196CE8">
        <w:rPr>
          <w:rFonts w:ascii="Arial" w:hAnsi="Arial" w:cs="Arial"/>
          <w:iCs/>
        </w:rPr>
        <w:t xml:space="preserve"> páginas.</w:t>
      </w:r>
    </w:p>
    <w:p w14:paraId="29E6A081" w14:textId="77777777" w:rsidR="000037C1" w:rsidRPr="00196CE8" w:rsidRDefault="000037C1" w:rsidP="00464CCC">
      <w:pPr>
        <w:pStyle w:val="Cabealho"/>
        <w:tabs>
          <w:tab w:val="clear" w:pos="4419"/>
          <w:tab w:val="clear" w:pos="8838"/>
        </w:tabs>
        <w:spacing w:line="360" w:lineRule="auto"/>
        <w:ind w:firstLine="539"/>
        <w:jc w:val="both"/>
        <w:rPr>
          <w:rFonts w:ascii="Arial" w:hAnsi="Arial" w:cs="Arial"/>
          <w:iCs/>
        </w:rPr>
      </w:pPr>
    </w:p>
    <w:p w14:paraId="172FA249" w14:textId="69ABFC8F" w:rsidR="00535853" w:rsidRPr="00196CE8" w:rsidRDefault="00D91826" w:rsidP="000037C1">
      <w:pPr>
        <w:spacing w:line="360" w:lineRule="auto"/>
        <w:rPr>
          <w:rFonts w:ascii="Arial" w:hAnsi="Arial" w:cs="Arial"/>
          <w:b/>
          <w:bCs/>
          <w:sz w:val="28"/>
          <w:szCs w:val="28"/>
        </w:rPr>
      </w:pPr>
      <w:r w:rsidRPr="00196CE8">
        <w:rPr>
          <w:rFonts w:ascii="Arial" w:hAnsi="Arial" w:cs="Arial"/>
          <w:b/>
          <w:bCs/>
          <w:sz w:val="28"/>
          <w:szCs w:val="28"/>
        </w:rPr>
        <w:t>2.7</w:t>
      </w:r>
      <w:r w:rsidR="00771E63">
        <w:rPr>
          <w:rFonts w:ascii="Arial" w:hAnsi="Arial" w:cs="Arial"/>
          <w:b/>
          <w:bCs/>
          <w:sz w:val="28"/>
          <w:szCs w:val="28"/>
        </w:rPr>
        <w:t>.</w:t>
      </w:r>
      <w:r w:rsidR="00535853" w:rsidRPr="00196CE8">
        <w:rPr>
          <w:rFonts w:ascii="Arial" w:hAnsi="Arial" w:cs="Arial"/>
          <w:b/>
          <w:bCs/>
          <w:sz w:val="28"/>
          <w:szCs w:val="28"/>
        </w:rPr>
        <w:t xml:space="preserve"> Material e métodos</w:t>
      </w:r>
    </w:p>
    <w:p w14:paraId="19718F15" w14:textId="7E1E2B3C" w:rsidR="00535853" w:rsidRPr="00196CE8" w:rsidRDefault="00535853" w:rsidP="00464CCC">
      <w:pPr>
        <w:pStyle w:val="Recuodecorpodetexto"/>
        <w:spacing w:before="0"/>
        <w:ind w:firstLine="709"/>
        <w:rPr>
          <w:i w:val="0"/>
        </w:rPr>
      </w:pPr>
      <w:r w:rsidRPr="00196CE8">
        <w:rPr>
          <w:i w:val="0"/>
        </w:rPr>
        <w:t>Digite aqui o Material e Métodos do projeto. Utilize fonte Aria</w:t>
      </w:r>
      <w:r w:rsidR="0010761E" w:rsidRPr="00196CE8">
        <w:rPr>
          <w:i w:val="0"/>
        </w:rPr>
        <w:t>l, tamanho 12, espaçamento 1,5</w:t>
      </w:r>
      <w:r w:rsidRPr="00196CE8">
        <w:rPr>
          <w:i w:val="0"/>
        </w:rPr>
        <w:t>, justificado.</w:t>
      </w:r>
    </w:p>
    <w:p w14:paraId="6B29F2C3" w14:textId="77777777" w:rsidR="00AF06B4" w:rsidRPr="00196CE8" w:rsidRDefault="00AF06B4" w:rsidP="00464CCC">
      <w:pPr>
        <w:pStyle w:val="Recuodecorpodetexto"/>
        <w:spacing w:before="0"/>
        <w:ind w:firstLine="709"/>
        <w:rPr>
          <w:i w:val="0"/>
        </w:rPr>
      </w:pPr>
    </w:p>
    <w:p w14:paraId="4CED0C29" w14:textId="0604DBA9" w:rsidR="00926395" w:rsidRPr="00196CE8" w:rsidRDefault="00D91826" w:rsidP="0035172D">
      <w:pPr>
        <w:spacing w:line="360" w:lineRule="auto"/>
        <w:rPr>
          <w:rFonts w:ascii="Arial" w:hAnsi="Arial" w:cs="Arial"/>
          <w:b/>
          <w:bCs/>
          <w:sz w:val="28"/>
          <w:szCs w:val="28"/>
        </w:rPr>
      </w:pPr>
      <w:r w:rsidRPr="00196CE8">
        <w:rPr>
          <w:rFonts w:ascii="Arial" w:hAnsi="Arial" w:cs="Arial"/>
          <w:b/>
          <w:bCs/>
          <w:sz w:val="28"/>
          <w:szCs w:val="28"/>
        </w:rPr>
        <w:t>2.8</w:t>
      </w:r>
      <w:r w:rsidR="00771E63">
        <w:rPr>
          <w:rFonts w:ascii="Arial" w:hAnsi="Arial" w:cs="Arial"/>
          <w:b/>
          <w:bCs/>
          <w:sz w:val="28"/>
          <w:szCs w:val="28"/>
        </w:rPr>
        <w:t>.</w:t>
      </w:r>
      <w:r w:rsidR="00535853" w:rsidRPr="00196CE8">
        <w:rPr>
          <w:rFonts w:ascii="Arial" w:hAnsi="Arial" w:cs="Arial"/>
          <w:b/>
          <w:bCs/>
          <w:sz w:val="28"/>
          <w:szCs w:val="28"/>
        </w:rPr>
        <w:t xml:space="preserve"> </w:t>
      </w:r>
      <w:r w:rsidR="00926395" w:rsidRPr="00196CE8">
        <w:rPr>
          <w:rFonts w:ascii="Arial" w:hAnsi="Arial" w:cs="Arial"/>
          <w:b/>
          <w:bCs/>
          <w:sz w:val="28"/>
          <w:szCs w:val="28"/>
        </w:rPr>
        <w:t>Resultados esperados</w:t>
      </w:r>
      <w:r w:rsidR="007003B2" w:rsidRPr="00196CE8">
        <w:rPr>
          <w:rFonts w:ascii="Arial" w:hAnsi="Arial" w:cs="Arial"/>
          <w:b/>
          <w:bCs/>
          <w:sz w:val="28"/>
          <w:szCs w:val="28"/>
        </w:rPr>
        <w:t xml:space="preserve"> ou resultados parciais</w:t>
      </w:r>
    </w:p>
    <w:p w14:paraId="26016815" w14:textId="77777777" w:rsidR="00AF06B4" w:rsidRPr="00196CE8" w:rsidRDefault="00D04093" w:rsidP="00AF06B4">
      <w:pPr>
        <w:pStyle w:val="Recuodecorpodetexto"/>
        <w:spacing w:before="0"/>
        <w:ind w:firstLine="709"/>
        <w:rPr>
          <w:i w:val="0"/>
        </w:rPr>
      </w:pPr>
      <w:r w:rsidRPr="00196CE8">
        <w:rPr>
          <w:i w:val="0"/>
        </w:rPr>
        <w:t>Digite aqui o</w:t>
      </w:r>
      <w:r w:rsidR="00630F9E" w:rsidRPr="00196CE8">
        <w:rPr>
          <w:i w:val="0"/>
        </w:rPr>
        <w:t xml:space="preserve">s resultados esperados </w:t>
      </w:r>
      <w:r w:rsidR="00926395" w:rsidRPr="00196CE8">
        <w:rPr>
          <w:i w:val="0"/>
        </w:rPr>
        <w:t>do projeto. Utilize fonte Aria</w:t>
      </w:r>
      <w:r w:rsidR="0010761E" w:rsidRPr="00196CE8">
        <w:rPr>
          <w:i w:val="0"/>
        </w:rPr>
        <w:t>l, tamanho 12, espaçamento 1,5</w:t>
      </w:r>
      <w:r w:rsidR="00926395" w:rsidRPr="00196CE8">
        <w:rPr>
          <w:i w:val="0"/>
        </w:rPr>
        <w:t>, justificado.</w:t>
      </w:r>
    </w:p>
    <w:p w14:paraId="46359497" w14:textId="68B4E04D" w:rsidR="00AF06B4" w:rsidRPr="00196CE8" w:rsidRDefault="005F603C" w:rsidP="00AF06B4">
      <w:pPr>
        <w:pStyle w:val="Recuodecorpodetexto"/>
        <w:spacing w:before="0"/>
        <w:ind w:firstLine="0"/>
        <w:rPr>
          <w:i w:val="0"/>
        </w:rPr>
      </w:pPr>
      <w:r>
        <w:rPr>
          <w:i w:val="0"/>
        </w:rPr>
        <w:tab/>
      </w:r>
    </w:p>
    <w:p w14:paraId="1E4D9504" w14:textId="62337482" w:rsidR="00535853" w:rsidRPr="00196CE8" w:rsidRDefault="00D91826" w:rsidP="00AF06B4">
      <w:pPr>
        <w:pStyle w:val="Recuodecorpodetexto"/>
        <w:spacing w:before="0"/>
        <w:ind w:firstLine="0"/>
        <w:rPr>
          <w:bCs/>
          <w:i w:val="0"/>
          <w:sz w:val="28"/>
          <w:szCs w:val="28"/>
        </w:rPr>
      </w:pPr>
      <w:r w:rsidRPr="00196CE8">
        <w:rPr>
          <w:b/>
          <w:bCs/>
          <w:i w:val="0"/>
          <w:sz w:val="28"/>
          <w:szCs w:val="28"/>
        </w:rPr>
        <w:t>2.9</w:t>
      </w:r>
      <w:r w:rsidR="00926395" w:rsidRPr="00196CE8">
        <w:rPr>
          <w:b/>
          <w:bCs/>
          <w:i w:val="0"/>
          <w:sz w:val="28"/>
          <w:szCs w:val="28"/>
        </w:rPr>
        <w:t xml:space="preserve">. </w:t>
      </w:r>
      <w:r w:rsidR="00535853" w:rsidRPr="00196CE8">
        <w:rPr>
          <w:b/>
          <w:bCs/>
          <w:i w:val="0"/>
          <w:sz w:val="28"/>
          <w:szCs w:val="28"/>
        </w:rPr>
        <w:t>Informações complementares</w:t>
      </w:r>
    </w:p>
    <w:p w14:paraId="215A74C0" w14:textId="053AD799" w:rsidR="00535853" w:rsidRPr="00196CE8" w:rsidRDefault="00535853" w:rsidP="00464CCC">
      <w:pPr>
        <w:pStyle w:val="Recuodecorpodetexto"/>
        <w:spacing w:before="0"/>
        <w:ind w:firstLine="709"/>
        <w:rPr>
          <w:i w:val="0"/>
        </w:rPr>
      </w:pPr>
      <w:r w:rsidRPr="00196CE8">
        <w:rPr>
          <w:i w:val="0"/>
        </w:rPr>
        <w:t>Digite aqui eventuais informações complementares ao projeto. Utilize fonte Aria</w:t>
      </w:r>
      <w:r w:rsidR="0010761E" w:rsidRPr="00196CE8">
        <w:rPr>
          <w:i w:val="0"/>
        </w:rPr>
        <w:t>l, tamanho 12, espaçamento 1,5</w:t>
      </w:r>
      <w:r w:rsidRPr="00196CE8">
        <w:rPr>
          <w:i w:val="0"/>
        </w:rPr>
        <w:t>, justificado.</w:t>
      </w:r>
    </w:p>
    <w:p w14:paraId="263DA95E" w14:textId="64F32AA0" w:rsidR="00926395" w:rsidRPr="00196CE8" w:rsidRDefault="00926395" w:rsidP="00464CCC">
      <w:pPr>
        <w:pStyle w:val="Recuodecorpodetexto"/>
        <w:spacing w:before="0"/>
        <w:ind w:firstLine="709"/>
        <w:rPr>
          <w:i w:val="0"/>
        </w:rPr>
      </w:pPr>
      <w:r w:rsidRPr="00196CE8">
        <w:rPr>
          <w:i w:val="0"/>
        </w:rPr>
        <w:t>Inserir a equipe de trabalho</w:t>
      </w:r>
      <w:r w:rsidR="006E1762" w:rsidRPr="00196CE8">
        <w:rPr>
          <w:i w:val="0"/>
        </w:rPr>
        <w:t xml:space="preserve"> especificando formação; laboratório e instituição, inserir também</w:t>
      </w:r>
      <w:r w:rsidRPr="00196CE8">
        <w:rPr>
          <w:i w:val="0"/>
        </w:rPr>
        <w:t xml:space="preserve"> parcerias</w:t>
      </w:r>
      <w:r w:rsidR="006E1762" w:rsidRPr="00196CE8">
        <w:rPr>
          <w:i w:val="0"/>
        </w:rPr>
        <w:t xml:space="preserve"> estabelecidas quando externas a UNIPAR</w:t>
      </w:r>
      <w:r w:rsidRPr="00196CE8">
        <w:rPr>
          <w:i w:val="0"/>
        </w:rPr>
        <w:t xml:space="preserve">. </w:t>
      </w:r>
    </w:p>
    <w:p w14:paraId="269736CB" w14:textId="39FF0988" w:rsidR="00926395" w:rsidRPr="00196CE8" w:rsidRDefault="00926395" w:rsidP="00464CCC">
      <w:pPr>
        <w:pStyle w:val="Recuodecorpodetexto"/>
        <w:spacing w:before="0"/>
        <w:ind w:firstLine="709"/>
        <w:rPr>
          <w:b/>
          <w:bCs/>
          <w:i w:val="0"/>
          <w:sz w:val="28"/>
          <w:szCs w:val="28"/>
        </w:rPr>
      </w:pPr>
      <w:r w:rsidRPr="00196CE8">
        <w:rPr>
          <w:i w:val="0"/>
        </w:rPr>
        <w:t>Citar a á</w:t>
      </w:r>
      <w:r w:rsidR="006B2D90" w:rsidRPr="00196CE8">
        <w:rPr>
          <w:i w:val="0"/>
        </w:rPr>
        <w:t>rea e subárea de pesquisa CNPq.</w:t>
      </w:r>
    </w:p>
    <w:p w14:paraId="121DD3B4" w14:textId="036B907B" w:rsidR="00926395" w:rsidRPr="00196CE8" w:rsidRDefault="00535853" w:rsidP="00511475">
      <w:pPr>
        <w:spacing w:before="240" w:line="360" w:lineRule="auto"/>
        <w:jc w:val="both"/>
        <w:rPr>
          <w:rFonts w:ascii="Arial" w:hAnsi="Arial" w:cs="Arial"/>
          <w:b/>
          <w:bCs/>
          <w:sz w:val="28"/>
          <w:szCs w:val="28"/>
        </w:rPr>
      </w:pPr>
      <w:r w:rsidRPr="00196CE8">
        <w:rPr>
          <w:rFonts w:ascii="Arial" w:hAnsi="Arial" w:cs="Arial"/>
          <w:b/>
          <w:bCs/>
          <w:sz w:val="28"/>
          <w:szCs w:val="28"/>
        </w:rPr>
        <w:t>2.</w:t>
      </w:r>
      <w:r w:rsidR="00D91826" w:rsidRPr="00196CE8">
        <w:rPr>
          <w:rFonts w:ascii="Arial" w:hAnsi="Arial" w:cs="Arial"/>
          <w:b/>
          <w:bCs/>
          <w:sz w:val="28"/>
          <w:szCs w:val="28"/>
        </w:rPr>
        <w:t>10</w:t>
      </w:r>
      <w:r w:rsidR="00771E63">
        <w:rPr>
          <w:rFonts w:ascii="Arial" w:hAnsi="Arial" w:cs="Arial"/>
          <w:b/>
          <w:bCs/>
          <w:sz w:val="28"/>
          <w:szCs w:val="28"/>
        </w:rPr>
        <w:t>.</w:t>
      </w:r>
      <w:r w:rsidRPr="00196CE8">
        <w:rPr>
          <w:rFonts w:ascii="Arial" w:hAnsi="Arial" w:cs="Arial"/>
          <w:b/>
          <w:bCs/>
          <w:sz w:val="28"/>
          <w:szCs w:val="28"/>
        </w:rPr>
        <w:t xml:space="preserve"> </w:t>
      </w:r>
      <w:r w:rsidR="00926395" w:rsidRPr="00196CE8">
        <w:rPr>
          <w:rFonts w:ascii="Arial" w:hAnsi="Arial" w:cs="Arial"/>
          <w:b/>
          <w:bCs/>
          <w:sz w:val="28"/>
          <w:szCs w:val="28"/>
        </w:rPr>
        <w:t>Impactos (social, ambiental, científico, tecnológico e econômico)</w:t>
      </w:r>
    </w:p>
    <w:p w14:paraId="1D4F5E95" w14:textId="6434855A" w:rsidR="00926395" w:rsidRDefault="00926395" w:rsidP="00464CCC">
      <w:pPr>
        <w:pStyle w:val="Recuodecorpodetexto"/>
        <w:spacing w:before="0"/>
        <w:ind w:firstLine="709"/>
        <w:rPr>
          <w:i w:val="0"/>
        </w:rPr>
      </w:pPr>
      <w:r w:rsidRPr="00196CE8">
        <w:rPr>
          <w:i w:val="0"/>
        </w:rPr>
        <w:t>Digite aqui eventuais informações complementares ao projeto. Utilize fonte Aria</w:t>
      </w:r>
      <w:r w:rsidR="0010761E" w:rsidRPr="00196CE8">
        <w:rPr>
          <w:i w:val="0"/>
        </w:rPr>
        <w:t>l, tamanho 12, espaçamento 1,5</w:t>
      </w:r>
      <w:r w:rsidRPr="00196CE8">
        <w:rPr>
          <w:i w:val="0"/>
        </w:rPr>
        <w:t>, justificado.</w:t>
      </w:r>
    </w:p>
    <w:p w14:paraId="54C885C7" w14:textId="77777777" w:rsidR="00771E63" w:rsidRDefault="00771E63" w:rsidP="00464CCC">
      <w:pPr>
        <w:pStyle w:val="Recuodecorpodetexto"/>
        <w:spacing w:before="0"/>
        <w:ind w:firstLine="709"/>
        <w:rPr>
          <w:i w:val="0"/>
        </w:rPr>
      </w:pPr>
    </w:p>
    <w:p w14:paraId="10C2F529" w14:textId="2645CCD1" w:rsidR="00771E63" w:rsidRPr="00743A56" w:rsidRDefault="00771E63" w:rsidP="00771E63">
      <w:pPr>
        <w:pStyle w:val="Recuodecorpodetexto"/>
        <w:spacing w:before="0"/>
        <w:ind w:firstLine="0"/>
        <w:rPr>
          <w:b/>
          <w:bCs/>
          <w:i w:val="0"/>
          <w:iCs w:val="0"/>
          <w:sz w:val="28"/>
          <w:szCs w:val="28"/>
        </w:rPr>
      </w:pPr>
      <w:r w:rsidRPr="00743A56">
        <w:rPr>
          <w:b/>
          <w:bCs/>
          <w:i w:val="0"/>
          <w:iCs w:val="0"/>
          <w:sz w:val="28"/>
          <w:szCs w:val="28"/>
        </w:rPr>
        <w:t>2.1</w:t>
      </w:r>
      <w:r>
        <w:rPr>
          <w:b/>
          <w:bCs/>
          <w:i w:val="0"/>
          <w:iCs w:val="0"/>
          <w:sz w:val="28"/>
          <w:szCs w:val="28"/>
        </w:rPr>
        <w:t>1</w:t>
      </w:r>
      <w:r w:rsidRPr="00743A56">
        <w:rPr>
          <w:b/>
          <w:bCs/>
          <w:i w:val="0"/>
          <w:iCs w:val="0"/>
          <w:sz w:val="28"/>
          <w:szCs w:val="28"/>
        </w:rPr>
        <w:t>. Alinhamento com os Objetivos de Desenvolvimento Sustentável (ODS)</w:t>
      </w:r>
    </w:p>
    <w:p w14:paraId="42249708" w14:textId="77777777" w:rsidR="00771E63" w:rsidRDefault="00771E63" w:rsidP="00464CCC">
      <w:pPr>
        <w:pStyle w:val="Recuodecorpodetexto"/>
        <w:spacing w:before="0"/>
        <w:ind w:firstLine="709"/>
        <w:rPr>
          <w:i w:val="0"/>
        </w:rPr>
      </w:pPr>
    </w:p>
    <w:p w14:paraId="44FF658E" w14:textId="01B3D25C" w:rsidR="001D23DE" w:rsidRPr="001D23DE" w:rsidRDefault="001D23DE" w:rsidP="001D23DE">
      <w:pPr>
        <w:pStyle w:val="Recuodecorpodetexto"/>
        <w:ind w:firstLine="0"/>
        <w:rPr>
          <w:i w:val="0"/>
        </w:rPr>
      </w:pPr>
      <w:r w:rsidRPr="001D23DE">
        <w:rPr>
          <w:b/>
          <w:bCs/>
          <w:i w:val="0"/>
          <w:iCs w:val="0"/>
          <w:sz w:val="28"/>
          <w:szCs w:val="28"/>
        </w:rPr>
        <w:t>2.1</w:t>
      </w:r>
      <w:r w:rsidR="00771E63">
        <w:rPr>
          <w:b/>
          <w:bCs/>
          <w:i w:val="0"/>
          <w:iCs w:val="0"/>
          <w:sz w:val="28"/>
          <w:szCs w:val="28"/>
        </w:rPr>
        <w:t>2.</w:t>
      </w:r>
      <w:r w:rsidRPr="00196CE8">
        <w:rPr>
          <w:b/>
          <w:bCs/>
          <w:sz w:val="28"/>
          <w:szCs w:val="28"/>
        </w:rPr>
        <w:t xml:space="preserve"> </w:t>
      </w:r>
      <w:r w:rsidRPr="001D23DE">
        <w:rPr>
          <w:b/>
          <w:bCs/>
          <w:i w:val="0"/>
          <w:sz w:val="28"/>
          <w:szCs w:val="28"/>
        </w:rPr>
        <w:t>Declaração de uso da inteligência artificial em artigos Acadêmicos</w:t>
      </w:r>
    </w:p>
    <w:p w14:paraId="366CECC9" w14:textId="3F1F49F4" w:rsidR="00887236" w:rsidRDefault="00887236" w:rsidP="001D23DE">
      <w:pPr>
        <w:pStyle w:val="Recuodecorpodetexto"/>
        <w:spacing w:before="0"/>
        <w:ind w:firstLine="709"/>
        <w:rPr>
          <w:i w:val="0"/>
        </w:rPr>
      </w:pPr>
      <w:r>
        <w:rPr>
          <w:i w:val="0"/>
        </w:rPr>
        <w:t>Se não foi utilizado no projeto, declarar que não foi utilizado a IA.</w:t>
      </w:r>
    </w:p>
    <w:p w14:paraId="09A16EA7" w14:textId="6311A17C" w:rsidR="001D23DE" w:rsidRDefault="00887236" w:rsidP="001D23DE">
      <w:pPr>
        <w:pStyle w:val="Recuodecorpodetexto"/>
        <w:spacing w:before="0"/>
        <w:ind w:firstLine="709"/>
        <w:rPr>
          <w:i w:val="0"/>
        </w:rPr>
      </w:pPr>
      <w:r>
        <w:rPr>
          <w:i w:val="0"/>
        </w:rPr>
        <w:t xml:space="preserve">No caso, se for utilizado. </w:t>
      </w:r>
      <w:r w:rsidR="001D23DE" w:rsidRPr="00196CE8">
        <w:rPr>
          <w:i w:val="0"/>
        </w:rPr>
        <w:t>Utilize fonte Arial, tamanho 12, espaçamento 1,5, justificado.</w:t>
      </w:r>
      <w:r w:rsidR="001D23DE">
        <w:rPr>
          <w:i w:val="0"/>
        </w:rPr>
        <w:t xml:space="preserve"> </w:t>
      </w:r>
      <w:r w:rsidR="001D23DE" w:rsidRPr="00887236">
        <w:rPr>
          <w:b/>
          <w:bCs/>
          <w:i w:val="0"/>
        </w:rPr>
        <w:t>Modelo abaixo:</w:t>
      </w:r>
    </w:p>
    <w:p w14:paraId="085D774D" w14:textId="2CB161D9" w:rsidR="001D23DE" w:rsidRPr="001D23DE" w:rsidRDefault="001D23DE" w:rsidP="001D23DE">
      <w:pPr>
        <w:pStyle w:val="Recuodecorpodetexto"/>
        <w:ind w:firstLine="709"/>
        <w:rPr>
          <w:i w:val="0"/>
        </w:rPr>
      </w:pPr>
      <w:r w:rsidRPr="001D23DE">
        <w:rPr>
          <w:i w:val="0"/>
        </w:rPr>
        <w:lastRenderedPageBreak/>
        <w:t xml:space="preserve">A produção do presente </w:t>
      </w:r>
      <w:r w:rsidR="001A4F09">
        <w:rPr>
          <w:i w:val="0"/>
        </w:rPr>
        <w:t>projeto</w:t>
      </w:r>
      <w:r w:rsidRPr="001D23DE">
        <w:rPr>
          <w:i w:val="0"/>
        </w:rPr>
        <w:t xml:space="preserve"> científico contou com o auxílio de ferramentas de</w:t>
      </w:r>
      <w:r>
        <w:rPr>
          <w:i w:val="0"/>
        </w:rPr>
        <w:t xml:space="preserve"> </w:t>
      </w:r>
      <w:r w:rsidRPr="001D23DE">
        <w:rPr>
          <w:i w:val="0"/>
        </w:rPr>
        <w:t>inteligência artificial generativa (IA) em etapas editoriais e técnicas específicas. Em</w:t>
      </w:r>
      <w:r>
        <w:rPr>
          <w:i w:val="0"/>
        </w:rPr>
        <w:t xml:space="preserve"> </w:t>
      </w:r>
      <w:r w:rsidRPr="001D23DE">
        <w:rPr>
          <w:i w:val="0"/>
        </w:rPr>
        <w:t>consonância com os princípios de transparência e integridade científica exigidos pelos</w:t>
      </w:r>
      <w:r>
        <w:rPr>
          <w:i w:val="0"/>
        </w:rPr>
        <w:t xml:space="preserve"> </w:t>
      </w:r>
      <w:r w:rsidRPr="001D23DE">
        <w:rPr>
          <w:i w:val="0"/>
        </w:rPr>
        <w:t xml:space="preserve">periódicos acadêmicos e pelas principais diretrizes internacionais sobre o uso responsável de IA na pesquisa, incluindo as orientações do CNPq (Conselho Nacional de Desenvolvimento </w:t>
      </w:r>
      <w:r w:rsidR="001A4F09" w:rsidRPr="001D23DE">
        <w:rPr>
          <w:i w:val="0"/>
        </w:rPr>
        <w:t>Científico</w:t>
      </w:r>
      <w:r w:rsidRPr="001D23DE">
        <w:rPr>
          <w:i w:val="0"/>
        </w:rPr>
        <w:t xml:space="preserve"> e Tecnológico, Portaria 2.664/2026), do </w:t>
      </w:r>
      <w:proofErr w:type="spellStart"/>
      <w:r w:rsidRPr="001D23DE">
        <w:rPr>
          <w:iCs w:val="0"/>
        </w:rPr>
        <w:t>Committee</w:t>
      </w:r>
      <w:proofErr w:type="spellEnd"/>
      <w:r w:rsidRPr="001D23DE">
        <w:rPr>
          <w:iCs w:val="0"/>
        </w:rPr>
        <w:t xml:space="preserve"> </w:t>
      </w:r>
      <w:proofErr w:type="spellStart"/>
      <w:r w:rsidRPr="001D23DE">
        <w:rPr>
          <w:iCs w:val="0"/>
        </w:rPr>
        <w:t>on</w:t>
      </w:r>
      <w:proofErr w:type="spellEnd"/>
      <w:r w:rsidRPr="001D23DE">
        <w:rPr>
          <w:iCs w:val="0"/>
        </w:rPr>
        <w:t xml:space="preserve"> </w:t>
      </w:r>
      <w:proofErr w:type="spellStart"/>
      <w:r w:rsidRPr="001D23DE">
        <w:rPr>
          <w:iCs w:val="0"/>
        </w:rPr>
        <w:t>Publication</w:t>
      </w:r>
      <w:proofErr w:type="spellEnd"/>
      <w:r w:rsidRPr="001D23DE">
        <w:rPr>
          <w:iCs w:val="0"/>
        </w:rPr>
        <w:t xml:space="preserve"> </w:t>
      </w:r>
      <w:proofErr w:type="spellStart"/>
      <w:r w:rsidRPr="001D23DE">
        <w:rPr>
          <w:iCs w:val="0"/>
        </w:rPr>
        <w:t>Ethics</w:t>
      </w:r>
      <w:proofErr w:type="spellEnd"/>
      <w:r w:rsidRPr="001D23DE">
        <w:rPr>
          <w:i w:val="0"/>
        </w:rPr>
        <w:t xml:space="preserve"> (COPE) e o autor declara:</w:t>
      </w:r>
    </w:p>
    <w:p w14:paraId="680F3BBF" w14:textId="51734C6A" w:rsidR="001D23DE" w:rsidRPr="001D23DE" w:rsidRDefault="001D23DE" w:rsidP="001D23DE">
      <w:pPr>
        <w:pStyle w:val="Recuodecorpodetexto"/>
        <w:ind w:firstLine="709"/>
        <w:rPr>
          <w:b/>
          <w:bCs/>
          <w:i w:val="0"/>
        </w:rPr>
      </w:pPr>
      <w:r w:rsidRPr="001D23DE">
        <w:rPr>
          <w:b/>
          <w:bCs/>
          <w:i w:val="0"/>
        </w:rPr>
        <w:t>1. Ferramenta utilizada</w:t>
      </w:r>
    </w:p>
    <w:p w14:paraId="3B078ACA" w14:textId="10799B1B" w:rsidR="00887236" w:rsidRDefault="00887236" w:rsidP="001D23DE">
      <w:pPr>
        <w:pStyle w:val="Recuodecorpodetexto"/>
        <w:ind w:firstLine="709"/>
        <w:rPr>
          <w:i w:val="0"/>
        </w:rPr>
      </w:pPr>
      <w:r w:rsidRPr="00887236">
        <w:rPr>
          <w:b/>
          <w:bCs/>
          <w:i w:val="0"/>
        </w:rPr>
        <w:t>Modelo de declaração:</w:t>
      </w:r>
      <w:r w:rsidRPr="00887236">
        <w:rPr>
          <w:i w:val="0"/>
        </w:rPr>
        <w:t xml:space="preserve"> Utiliz</w:t>
      </w:r>
      <w:r w:rsidR="00302ADD">
        <w:rPr>
          <w:i w:val="0"/>
        </w:rPr>
        <w:t>ou-se</w:t>
      </w:r>
      <w:r w:rsidRPr="00887236">
        <w:rPr>
          <w:i w:val="0"/>
        </w:rPr>
        <w:t xml:space="preserve"> o ChatGPT-5 para revisão gramatical e apoio no </w:t>
      </w:r>
      <w:r w:rsidRPr="00887236">
        <w:rPr>
          <w:iCs w:val="0"/>
        </w:rPr>
        <w:t>brainstorming</w:t>
      </w:r>
      <w:r w:rsidRPr="00887236">
        <w:rPr>
          <w:i w:val="0"/>
        </w:rPr>
        <w:t>. Adicionalmente, a ferramenta Gemini AI foi empregada para gerar scripts para o software R. Todos os resultados foram cuidadosamente revisados e validados pelos autores, que assumem total responsabilidade pela precisão e integridade do conteúdo apresentado.</w:t>
      </w:r>
    </w:p>
    <w:p w14:paraId="2B740BF8" w14:textId="26FD2406" w:rsidR="001D23DE" w:rsidRPr="001D23DE" w:rsidRDefault="00887236" w:rsidP="001D23DE">
      <w:pPr>
        <w:pStyle w:val="Recuodecorpodetexto"/>
        <w:ind w:firstLine="709"/>
        <w:rPr>
          <w:i w:val="0"/>
        </w:rPr>
      </w:pPr>
      <w:r>
        <w:rPr>
          <w:i w:val="0"/>
        </w:rPr>
        <w:t>Ou (entre outro</w:t>
      </w:r>
      <w:r w:rsidR="00DA5F77">
        <w:rPr>
          <w:i w:val="0"/>
        </w:rPr>
        <w:t>s</w:t>
      </w:r>
      <w:r>
        <w:rPr>
          <w:i w:val="0"/>
        </w:rPr>
        <w:t xml:space="preserve">): </w:t>
      </w:r>
      <w:r w:rsidR="00302ADD">
        <w:rPr>
          <w:i w:val="0"/>
        </w:rPr>
        <w:t>F</w:t>
      </w:r>
      <w:r w:rsidR="001D23DE" w:rsidRPr="001D23DE">
        <w:rPr>
          <w:i w:val="0"/>
        </w:rPr>
        <w:t>oi empregado o assistente de IA Claude (</w:t>
      </w:r>
      <w:proofErr w:type="spellStart"/>
      <w:r w:rsidR="001D23DE" w:rsidRPr="001D23DE">
        <w:rPr>
          <w:i w:val="0"/>
        </w:rPr>
        <w:t>Anthropic</w:t>
      </w:r>
      <w:proofErr w:type="spellEnd"/>
      <w:r w:rsidR="001D23DE" w:rsidRPr="001D23DE">
        <w:rPr>
          <w:i w:val="0"/>
        </w:rPr>
        <w:t xml:space="preserve">, modelo Claude </w:t>
      </w:r>
      <w:proofErr w:type="spellStart"/>
      <w:r w:rsidR="001D23DE" w:rsidRPr="001D23DE">
        <w:rPr>
          <w:i w:val="0"/>
        </w:rPr>
        <w:t>Sonnet</w:t>
      </w:r>
      <w:proofErr w:type="spellEnd"/>
      <w:r w:rsidR="001D23DE" w:rsidRPr="001D23DE">
        <w:rPr>
          <w:i w:val="0"/>
        </w:rPr>
        <w:t xml:space="preserve"> 4.6), acessado por meio da plataforma claude.ai, durante </w:t>
      </w:r>
      <w:r w:rsidR="001D23DE">
        <w:rPr>
          <w:i w:val="0"/>
        </w:rPr>
        <w:t>a escrita do projeto</w:t>
      </w:r>
      <w:r w:rsidR="001D23DE" w:rsidRPr="001D23DE">
        <w:rPr>
          <w:i w:val="0"/>
        </w:rPr>
        <w:t>.</w:t>
      </w:r>
    </w:p>
    <w:p w14:paraId="64C20242" w14:textId="77777777" w:rsidR="001D23DE" w:rsidRPr="001D23DE" w:rsidRDefault="001D23DE" w:rsidP="001D23DE">
      <w:pPr>
        <w:pStyle w:val="Recuodecorpodetexto"/>
        <w:ind w:firstLine="709"/>
        <w:rPr>
          <w:b/>
          <w:bCs/>
          <w:i w:val="0"/>
        </w:rPr>
      </w:pPr>
      <w:r w:rsidRPr="001D23DE">
        <w:rPr>
          <w:b/>
          <w:bCs/>
          <w:i w:val="0"/>
        </w:rPr>
        <w:t>2. Finalidades do uso</w:t>
      </w:r>
    </w:p>
    <w:p w14:paraId="01DD8575" w14:textId="77777777" w:rsidR="001D23DE" w:rsidRPr="001D23DE" w:rsidRDefault="001D23DE" w:rsidP="001D23DE">
      <w:pPr>
        <w:pStyle w:val="Recuodecorpodetexto"/>
        <w:ind w:firstLine="709"/>
        <w:rPr>
          <w:i w:val="0"/>
        </w:rPr>
      </w:pPr>
      <w:r w:rsidRPr="001D23DE">
        <w:rPr>
          <w:i w:val="0"/>
        </w:rPr>
        <w:t>O auxílio da IA ficou restrito às seguintes atividades de suporte editorial e técnico:</w:t>
      </w:r>
    </w:p>
    <w:p w14:paraId="2E2B3513" w14:textId="423DF131" w:rsidR="001D23DE" w:rsidRPr="001D23DE" w:rsidRDefault="001D23DE" w:rsidP="001D23DE">
      <w:pPr>
        <w:pStyle w:val="Recuodecorpodetexto"/>
        <w:ind w:left="426" w:hanging="426"/>
        <w:rPr>
          <w:i w:val="0"/>
        </w:rPr>
      </w:pPr>
      <w:r w:rsidRPr="001D23DE">
        <w:rPr>
          <w:i w:val="0"/>
        </w:rPr>
        <w:t xml:space="preserve">a) </w:t>
      </w:r>
      <w:r>
        <w:rPr>
          <w:i w:val="0"/>
        </w:rPr>
        <w:tab/>
      </w:r>
      <w:r w:rsidRPr="001D23DE">
        <w:rPr>
          <w:i w:val="0"/>
        </w:rPr>
        <w:t>padronização das citações e das referências bibliográficas conforme as normas da Associação Brasileira de Normas Técnicas (ABNT NBR 10520:2023 e ABNT NBR 6023:2025), nos termos do Guia de Normalização da Universidade Pa</w:t>
      </w:r>
      <w:r>
        <w:rPr>
          <w:i w:val="0"/>
        </w:rPr>
        <w:t>ranaense</w:t>
      </w:r>
      <w:r w:rsidRPr="001D23DE">
        <w:rPr>
          <w:i w:val="0"/>
        </w:rPr>
        <w:t xml:space="preserve"> </w:t>
      </w:r>
      <w:r>
        <w:rPr>
          <w:i w:val="0"/>
        </w:rPr>
        <w:t>– UNIPAR;</w:t>
      </w:r>
    </w:p>
    <w:p w14:paraId="4A9FF697" w14:textId="5D5ACF6C" w:rsidR="001D23DE" w:rsidRPr="001D23DE" w:rsidRDefault="001D23DE" w:rsidP="001D23DE">
      <w:pPr>
        <w:pStyle w:val="Recuodecorpodetexto"/>
        <w:ind w:left="426" w:hanging="426"/>
        <w:rPr>
          <w:i w:val="0"/>
        </w:rPr>
      </w:pPr>
      <w:r w:rsidRPr="001D23DE">
        <w:rPr>
          <w:i w:val="0"/>
        </w:rPr>
        <w:t xml:space="preserve">b) </w:t>
      </w:r>
      <w:r>
        <w:rPr>
          <w:i w:val="0"/>
        </w:rPr>
        <w:tab/>
      </w:r>
      <w:r w:rsidRPr="001D23DE">
        <w:rPr>
          <w:i w:val="0"/>
        </w:rPr>
        <w:t xml:space="preserve">organização e numeração sequencial de figuras, tabelas e quadros ao longo do </w:t>
      </w:r>
      <w:r>
        <w:rPr>
          <w:i w:val="0"/>
        </w:rPr>
        <w:t>projeto</w:t>
      </w:r>
      <w:r w:rsidRPr="001D23DE">
        <w:rPr>
          <w:i w:val="0"/>
        </w:rPr>
        <w:t>, com inserção das respectivas chamadas no corpo do texto;</w:t>
      </w:r>
    </w:p>
    <w:p w14:paraId="75C3CCC7" w14:textId="7FD44E47" w:rsidR="001D23DE" w:rsidRPr="001D23DE" w:rsidRDefault="001D23DE" w:rsidP="001D23DE">
      <w:pPr>
        <w:pStyle w:val="Recuodecorpodetexto"/>
        <w:ind w:left="426" w:hanging="426"/>
        <w:rPr>
          <w:i w:val="0"/>
        </w:rPr>
      </w:pPr>
      <w:r w:rsidRPr="001D23DE">
        <w:rPr>
          <w:i w:val="0"/>
        </w:rPr>
        <w:t xml:space="preserve">c) </w:t>
      </w:r>
      <w:r>
        <w:rPr>
          <w:i w:val="0"/>
        </w:rPr>
        <w:tab/>
      </w:r>
      <w:r w:rsidRPr="001D23DE">
        <w:rPr>
          <w:i w:val="0"/>
        </w:rPr>
        <w:t xml:space="preserve">elaboração gráfica do fluxograma de delineamento experimental (Figura 1), construído integralmente a partir de dados e informações fornecidos pelo autor; </w:t>
      </w:r>
    </w:p>
    <w:p w14:paraId="7393EAE5" w14:textId="7C2D86E1" w:rsidR="001D23DE" w:rsidRPr="001D23DE" w:rsidRDefault="001D23DE" w:rsidP="001D23DE">
      <w:pPr>
        <w:pStyle w:val="Recuodecorpodetexto"/>
        <w:ind w:left="426" w:hanging="426"/>
        <w:rPr>
          <w:i w:val="0"/>
        </w:rPr>
      </w:pPr>
      <w:r w:rsidRPr="001D23DE">
        <w:rPr>
          <w:i w:val="0"/>
        </w:rPr>
        <w:lastRenderedPageBreak/>
        <w:t xml:space="preserve">d) </w:t>
      </w:r>
      <w:r>
        <w:rPr>
          <w:i w:val="0"/>
        </w:rPr>
        <w:tab/>
      </w:r>
      <w:r w:rsidRPr="001D23DE">
        <w:rPr>
          <w:i w:val="0"/>
        </w:rPr>
        <w:t xml:space="preserve">suporte à geração de figuras, gráficos e tabelas, por meio da elaboração e depuração de scripts em Python (versões 3.11 e 3.12), com as bibliotecas </w:t>
      </w:r>
      <w:proofErr w:type="spellStart"/>
      <w:r w:rsidRPr="001D23DE">
        <w:rPr>
          <w:i w:val="0"/>
        </w:rPr>
        <w:t>matplotlib</w:t>
      </w:r>
      <w:proofErr w:type="spellEnd"/>
      <w:r w:rsidRPr="001D23DE">
        <w:rPr>
          <w:i w:val="0"/>
        </w:rPr>
        <w:t xml:space="preserve">, </w:t>
      </w:r>
      <w:proofErr w:type="spellStart"/>
      <w:r w:rsidRPr="001D23DE">
        <w:rPr>
          <w:i w:val="0"/>
        </w:rPr>
        <w:t>seaborn</w:t>
      </w:r>
      <w:proofErr w:type="spellEnd"/>
      <w:r w:rsidRPr="001D23DE">
        <w:rPr>
          <w:i w:val="0"/>
        </w:rPr>
        <w:t xml:space="preserve">, </w:t>
      </w:r>
      <w:proofErr w:type="spellStart"/>
      <w:r w:rsidRPr="001D23DE">
        <w:rPr>
          <w:i w:val="0"/>
        </w:rPr>
        <w:t>scipy</w:t>
      </w:r>
      <w:proofErr w:type="spellEnd"/>
      <w:r w:rsidRPr="001D23DE">
        <w:rPr>
          <w:i w:val="0"/>
        </w:rPr>
        <w:t xml:space="preserve">, </w:t>
      </w:r>
      <w:proofErr w:type="spellStart"/>
      <w:r w:rsidRPr="001D23DE">
        <w:rPr>
          <w:i w:val="0"/>
        </w:rPr>
        <w:t>numpy</w:t>
      </w:r>
      <w:proofErr w:type="spellEnd"/>
      <w:r w:rsidRPr="001D23DE">
        <w:rPr>
          <w:i w:val="0"/>
        </w:rPr>
        <w:t xml:space="preserve">, </w:t>
      </w:r>
      <w:proofErr w:type="spellStart"/>
      <w:r w:rsidRPr="001D23DE">
        <w:rPr>
          <w:i w:val="0"/>
        </w:rPr>
        <w:t>scikit-learn</w:t>
      </w:r>
      <w:proofErr w:type="spellEnd"/>
      <w:r w:rsidRPr="001D23DE">
        <w:rPr>
          <w:i w:val="0"/>
        </w:rPr>
        <w:t xml:space="preserve"> e </w:t>
      </w:r>
      <w:proofErr w:type="spellStart"/>
      <w:r w:rsidRPr="001D23DE">
        <w:rPr>
          <w:i w:val="0"/>
        </w:rPr>
        <w:t>scikit-posthocs</w:t>
      </w:r>
      <w:proofErr w:type="spellEnd"/>
      <w:r w:rsidRPr="001D23DE">
        <w:rPr>
          <w:i w:val="0"/>
        </w:rPr>
        <w:t xml:space="preserve">, a partir de dados experimentais e estatísticos integralmente produzidos pelo autor; os resultados gráficos e tabulares foram revisados, validados e aprovados pelo autor antes de sua incorporação ao </w:t>
      </w:r>
      <w:r w:rsidR="001A4F09">
        <w:rPr>
          <w:i w:val="0"/>
        </w:rPr>
        <w:t>projeto</w:t>
      </w:r>
      <w:r w:rsidRPr="001D23DE">
        <w:rPr>
          <w:i w:val="0"/>
        </w:rPr>
        <w:t>;</w:t>
      </w:r>
    </w:p>
    <w:p w14:paraId="0CA75618" w14:textId="41D5424C" w:rsidR="001D23DE" w:rsidRPr="001D23DE" w:rsidRDefault="001D23DE" w:rsidP="001D23DE">
      <w:pPr>
        <w:pStyle w:val="Recuodecorpodetexto"/>
        <w:ind w:left="426" w:hanging="426"/>
        <w:rPr>
          <w:i w:val="0"/>
        </w:rPr>
      </w:pPr>
      <w:r w:rsidRPr="001D23DE">
        <w:rPr>
          <w:i w:val="0"/>
        </w:rPr>
        <w:t xml:space="preserve">e) </w:t>
      </w:r>
      <w:r>
        <w:rPr>
          <w:i w:val="0"/>
        </w:rPr>
        <w:tab/>
      </w:r>
      <w:r w:rsidRPr="001D23DE">
        <w:rPr>
          <w:i w:val="0"/>
        </w:rPr>
        <w:t>padronização das legendas de figuras e dos campos de fonte das ilustrações, tabelas e quadros.</w:t>
      </w:r>
    </w:p>
    <w:p w14:paraId="010B5C1D" w14:textId="77777777" w:rsidR="001D23DE" w:rsidRPr="001D23DE" w:rsidRDefault="001D23DE" w:rsidP="001D23DE">
      <w:pPr>
        <w:pStyle w:val="Recuodecorpodetexto"/>
        <w:ind w:firstLine="709"/>
        <w:rPr>
          <w:b/>
          <w:bCs/>
          <w:i w:val="0"/>
        </w:rPr>
      </w:pPr>
      <w:r w:rsidRPr="001D23DE">
        <w:rPr>
          <w:b/>
          <w:bCs/>
          <w:i w:val="0"/>
        </w:rPr>
        <w:t>3. Limitações e responsabilidades</w:t>
      </w:r>
    </w:p>
    <w:p w14:paraId="5087A0A4" w14:textId="00156C91" w:rsidR="001D23DE" w:rsidRPr="001D23DE" w:rsidRDefault="001D23DE" w:rsidP="001D23DE">
      <w:pPr>
        <w:pStyle w:val="Recuodecorpodetexto"/>
        <w:ind w:firstLine="709"/>
        <w:rPr>
          <w:i w:val="0"/>
        </w:rPr>
      </w:pPr>
      <w:r w:rsidRPr="001D23DE">
        <w:rPr>
          <w:i w:val="0"/>
        </w:rPr>
        <w:t xml:space="preserve">A ferramenta de IA não é autora do presente </w:t>
      </w:r>
      <w:r w:rsidR="001A4F09">
        <w:rPr>
          <w:i w:val="0"/>
        </w:rPr>
        <w:t>projeto</w:t>
      </w:r>
      <w:r w:rsidRPr="001D23DE">
        <w:rPr>
          <w:i w:val="0"/>
        </w:rPr>
        <w:t xml:space="preserve"> e não pode ser listada como tal.</w:t>
      </w:r>
      <w:r>
        <w:rPr>
          <w:i w:val="0"/>
        </w:rPr>
        <w:t xml:space="preserve"> </w:t>
      </w:r>
      <w:r w:rsidRPr="001D23DE">
        <w:rPr>
          <w:i w:val="0"/>
        </w:rPr>
        <w:t xml:space="preserve">Todos os </w:t>
      </w:r>
      <w:r w:rsidR="001A4F09">
        <w:rPr>
          <w:i w:val="0"/>
        </w:rPr>
        <w:t>delineamentos</w:t>
      </w:r>
      <w:r w:rsidRPr="001D23DE">
        <w:rPr>
          <w:i w:val="0"/>
        </w:rPr>
        <w:t xml:space="preserve"> experimentais, análises estatísticas, interpretações científicas, discussões e conclusões são de responsabilidade exclusiva do autor, que revisou criticamente todo o conteúdo produzido ou editado com suporte de IA assumindo plena responsabilidade pela exatidão, integridade e originalidade das informações apresentadas. A IA não participou da concepção do estudo, da coleta ou análise dos dados, nem da elaboração do conteúdo científico original.</w:t>
      </w:r>
    </w:p>
    <w:p w14:paraId="446FC1C3" w14:textId="77777777" w:rsidR="001D23DE" w:rsidRPr="001D23DE" w:rsidRDefault="001D23DE" w:rsidP="001D23DE">
      <w:pPr>
        <w:pStyle w:val="Recuodecorpodetexto"/>
        <w:ind w:firstLine="709"/>
        <w:rPr>
          <w:b/>
          <w:bCs/>
          <w:i w:val="0"/>
        </w:rPr>
      </w:pPr>
      <w:r w:rsidRPr="001D23DE">
        <w:rPr>
          <w:b/>
          <w:bCs/>
          <w:i w:val="0"/>
        </w:rPr>
        <w:t>4. Conformidade ética</w:t>
      </w:r>
    </w:p>
    <w:p w14:paraId="50E88DD0" w14:textId="7F9A71EE" w:rsidR="001D23DE" w:rsidRPr="00196CE8" w:rsidRDefault="001D23DE" w:rsidP="001D23DE">
      <w:pPr>
        <w:pStyle w:val="Recuodecorpodetexto"/>
        <w:ind w:firstLine="709"/>
        <w:rPr>
          <w:i w:val="0"/>
        </w:rPr>
      </w:pPr>
      <w:r w:rsidRPr="001D23DE">
        <w:rPr>
          <w:i w:val="0"/>
        </w:rPr>
        <w:t>Esta declaração segue as recomendações vigentes de transparência, atribuição de autoria</w:t>
      </w:r>
      <w:r>
        <w:rPr>
          <w:i w:val="0"/>
        </w:rPr>
        <w:t xml:space="preserve"> </w:t>
      </w:r>
      <w:r w:rsidRPr="001D23DE">
        <w:rPr>
          <w:i w:val="0"/>
        </w:rPr>
        <w:t xml:space="preserve">e uso responsável de ferramentas de </w:t>
      </w:r>
      <w:r w:rsidR="00887236">
        <w:rPr>
          <w:i w:val="0"/>
        </w:rPr>
        <w:t>IA</w:t>
      </w:r>
      <w:r w:rsidRPr="001D23DE">
        <w:rPr>
          <w:i w:val="0"/>
        </w:rPr>
        <w:t xml:space="preserve"> em publicações científicas.</w:t>
      </w:r>
    </w:p>
    <w:p w14:paraId="08EC4AD5" w14:textId="43DBC9D4" w:rsidR="00535853" w:rsidRPr="00196CE8" w:rsidRDefault="00D91826">
      <w:pPr>
        <w:spacing w:before="240" w:line="360" w:lineRule="auto"/>
        <w:rPr>
          <w:rFonts w:ascii="Arial" w:hAnsi="Arial" w:cs="Arial"/>
          <w:b/>
          <w:bCs/>
          <w:sz w:val="28"/>
          <w:szCs w:val="28"/>
        </w:rPr>
      </w:pPr>
      <w:r w:rsidRPr="00196CE8">
        <w:rPr>
          <w:rFonts w:ascii="Arial" w:hAnsi="Arial" w:cs="Arial"/>
          <w:b/>
          <w:bCs/>
          <w:sz w:val="28"/>
          <w:szCs w:val="28"/>
        </w:rPr>
        <w:t>2.1</w:t>
      </w:r>
      <w:r w:rsidR="00887236">
        <w:rPr>
          <w:rFonts w:ascii="Arial" w:hAnsi="Arial" w:cs="Arial"/>
          <w:b/>
          <w:bCs/>
          <w:sz w:val="28"/>
          <w:szCs w:val="28"/>
        </w:rPr>
        <w:t>3.</w:t>
      </w:r>
      <w:r w:rsidR="00926395" w:rsidRPr="00196CE8">
        <w:rPr>
          <w:rFonts w:ascii="Arial" w:hAnsi="Arial" w:cs="Arial"/>
          <w:b/>
          <w:bCs/>
          <w:sz w:val="28"/>
          <w:szCs w:val="28"/>
        </w:rPr>
        <w:t xml:space="preserve"> </w:t>
      </w:r>
      <w:r w:rsidR="00D04093" w:rsidRPr="00196CE8">
        <w:rPr>
          <w:rFonts w:ascii="Arial" w:hAnsi="Arial" w:cs="Arial"/>
          <w:b/>
          <w:bCs/>
          <w:sz w:val="28"/>
          <w:szCs w:val="28"/>
        </w:rPr>
        <w:t>Referências</w:t>
      </w:r>
    </w:p>
    <w:p w14:paraId="6BFF728A" w14:textId="6916B843" w:rsidR="00535853" w:rsidRPr="00196CE8" w:rsidRDefault="00535853" w:rsidP="00464CCC">
      <w:pPr>
        <w:pStyle w:val="Recuodecorpodetexto"/>
        <w:spacing w:before="0"/>
        <w:ind w:firstLine="709"/>
        <w:rPr>
          <w:i w:val="0"/>
        </w:rPr>
      </w:pPr>
      <w:r w:rsidRPr="00196CE8">
        <w:rPr>
          <w:i w:val="0"/>
        </w:rPr>
        <w:t>Digite aq</w:t>
      </w:r>
      <w:r w:rsidR="00D04093" w:rsidRPr="00196CE8">
        <w:rPr>
          <w:i w:val="0"/>
        </w:rPr>
        <w:t>ui as Referências</w:t>
      </w:r>
      <w:r w:rsidRPr="00196CE8">
        <w:rPr>
          <w:i w:val="0"/>
        </w:rPr>
        <w:t xml:space="preserve"> do projeto. Utilize fonte Arial, taman</w:t>
      </w:r>
      <w:r w:rsidR="00F0522B" w:rsidRPr="00196CE8">
        <w:rPr>
          <w:i w:val="0"/>
        </w:rPr>
        <w:t>ho 12, espaçamento 1,0</w:t>
      </w:r>
      <w:r w:rsidRPr="00196CE8">
        <w:rPr>
          <w:i w:val="0"/>
        </w:rPr>
        <w:t xml:space="preserve">, 12 pontos antes, </w:t>
      </w:r>
      <w:r w:rsidR="00434D0E" w:rsidRPr="00196CE8">
        <w:rPr>
          <w:i w:val="0"/>
        </w:rPr>
        <w:t xml:space="preserve">alinhados somente </w:t>
      </w:r>
      <w:r w:rsidR="00C247D6" w:rsidRPr="00196CE8">
        <w:rPr>
          <w:i w:val="0"/>
        </w:rPr>
        <w:t>à</w:t>
      </w:r>
      <w:r w:rsidR="00434D0E" w:rsidRPr="00196CE8">
        <w:rPr>
          <w:i w:val="0"/>
        </w:rPr>
        <w:t xml:space="preserve"> esquerda</w:t>
      </w:r>
      <w:r w:rsidR="00D04093" w:rsidRPr="00196CE8">
        <w:rPr>
          <w:i w:val="0"/>
        </w:rPr>
        <w:t>. As referências</w:t>
      </w:r>
      <w:r w:rsidRPr="00196CE8">
        <w:rPr>
          <w:i w:val="0"/>
        </w:rPr>
        <w:t xml:space="preserve"> devem ser apresentadas segundo a NBR </w:t>
      </w:r>
      <w:r w:rsidR="005F603C" w:rsidRPr="005F603C">
        <w:rPr>
          <w:i w:val="0"/>
          <w:iCs w:val="0"/>
        </w:rPr>
        <w:t>10520/2023</w:t>
      </w:r>
      <w:r w:rsidR="001A4F09">
        <w:rPr>
          <w:i w:val="0"/>
          <w:iCs w:val="0"/>
        </w:rPr>
        <w:t xml:space="preserve"> </w:t>
      </w:r>
      <w:r w:rsidR="001A4F09" w:rsidRPr="001D23DE">
        <w:rPr>
          <w:i w:val="0"/>
        </w:rPr>
        <w:t>e ABNT NBR 6023:2025</w:t>
      </w:r>
      <w:r w:rsidRPr="00196CE8">
        <w:rPr>
          <w:i w:val="0"/>
        </w:rPr>
        <w:t>, da Associação Brasileira de Normas Técnicas</w:t>
      </w:r>
      <w:r w:rsidR="00774C06" w:rsidRPr="00196CE8">
        <w:rPr>
          <w:i w:val="0"/>
        </w:rPr>
        <w:t xml:space="preserve"> – com adaptações UNIPAR (Manual de Normas UNIPAR/20</w:t>
      </w:r>
      <w:r w:rsidR="00CA66EA">
        <w:rPr>
          <w:i w:val="0"/>
        </w:rPr>
        <w:t>24</w:t>
      </w:r>
      <w:r w:rsidR="00774C06" w:rsidRPr="00196CE8">
        <w:rPr>
          <w:i w:val="0"/>
        </w:rPr>
        <w:t>)</w:t>
      </w:r>
      <w:r w:rsidR="005F603C">
        <w:rPr>
          <w:i w:val="0"/>
        </w:rPr>
        <w:t>, se for a caso.</w:t>
      </w:r>
    </w:p>
    <w:p w14:paraId="41DA1BEF" w14:textId="6D3D33EB" w:rsidR="00535853" w:rsidRPr="00196CE8" w:rsidRDefault="00D91826" w:rsidP="00D87ED7">
      <w:pPr>
        <w:spacing w:before="240" w:line="360" w:lineRule="auto"/>
        <w:jc w:val="both"/>
        <w:rPr>
          <w:rFonts w:ascii="Arial" w:hAnsi="Arial" w:cs="Arial"/>
          <w:b/>
          <w:bCs/>
          <w:sz w:val="16"/>
          <w:szCs w:val="16"/>
        </w:rPr>
      </w:pPr>
      <w:r w:rsidRPr="00196CE8">
        <w:rPr>
          <w:rFonts w:ascii="Arial" w:hAnsi="Arial" w:cs="Arial"/>
          <w:b/>
          <w:bCs/>
          <w:sz w:val="28"/>
          <w:szCs w:val="28"/>
        </w:rPr>
        <w:t>2.1</w:t>
      </w:r>
      <w:r w:rsidR="00887236">
        <w:rPr>
          <w:rFonts w:ascii="Arial" w:hAnsi="Arial" w:cs="Arial"/>
          <w:b/>
          <w:bCs/>
          <w:sz w:val="28"/>
          <w:szCs w:val="28"/>
        </w:rPr>
        <w:t>4.</w:t>
      </w:r>
      <w:r w:rsidR="00535853" w:rsidRPr="00196CE8">
        <w:rPr>
          <w:rFonts w:ascii="Arial" w:hAnsi="Arial" w:cs="Arial"/>
          <w:b/>
          <w:bCs/>
          <w:sz w:val="28"/>
          <w:szCs w:val="28"/>
        </w:rPr>
        <w:t xml:space="preserve"> Cronograma de execução</w:t>
      </w:r>
      <w:r w:rsidR="00D87ED7" w:rsidRPr="00196CE8">
        <w:rPr>
          <w:rFonts w:ascii="Arial" w:hAnsi="Arial" w:cs="Arial"/>
          <w:b/>
          <w:bCs/>
          <w:sz w:val="28"/>
          <w:szCs w:val="28"/>
        </w:rPr>
        <w:t xml:space="preserve"> </w:t>
      </w:r>
      <w:r w:rsidR="00D87ED7" w:rsidRPr="00196CE8">
        <w:rPr>
          <w:rFonts w:ascii="Arial" w:hAnsi="Arial" w:cs="Arial"/>
          <w:bCs/>
          <w:sz w:val="16"/>
          <w:szCs w:val="16"/>
        </w:rPr>
        <w:t xml:space="preserve">(Mestrado considerar 24 meses para defesa e doutorado </w:t>
      </w:r>
      <w:r w:rsidR="00514F52" w:rsidRPr="00196CE8">
        <w:rPr>
          <w:rFonts w:ascii="Arial" w:hAnsi="Arial" w:cs="Arial"/>
          <w:bCs/>
          <w:sz w:val="16"/>
          <w:szCs w:val="16"/>
        </w:rPr>
        <w:t>48</w:t>
      </w:r>
      <w:r w:rsidR="00D87ED7" w:rsidRPr="00196CE8">
        <w:rPr>
          <w:rFonts w:ascii="Arial" w:hAnsi="Arial" w:cs="Arial"/>
          <w:bCs/>
          <w:sz w:val="16"/>
          <w:szCs w:val="16"/>
        </w:rPr>
        <w:t xml:space="preserve"> meses)</w:t>
      </w:r>
    </w:p>
    <w:tbl>
      <w:tblPr>
        <w:tblW w:w="499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63"/>
        <w:gridCol w:w="416"/>
        <w:gridCol w:w="416"/>
        <w:gridCol w:w="416"/>
        <w:gridCol w:w="416"/>
        <w:gridCol w:w="416"/>
        <w:gridCol w:w="416"/>
        <w:gridCol w:w="417"/>
        <w:gridCol w:w="417"/>
        <w:gridCol w:w="417"/>
        <w:gridCol w:w="417"/>
        <w:gridCol w:w="417"/>
        <w:gridCol w:w="416"/>
      </w:tblGrid>
      <w:tr w:rsidR="005C2ED6" w:rsidRPr="00196CE8" w14:paraId="25EA58E8" w14:textId="77777777" w:rsidTr="00887236">
        <w:tc>
          <w:tcPr>
            <w:tcW w:w="2243" w:type="pct"/>
          </w:tcPr>
          <w:p w14:paraId="676E66C7" w14:textId="77777777" w:rsidR="009727DB" w:rsidRPr="00196CE8" w:rsidRDefault="009727DB">
            <w:pPr>
              <w:rPr>
                <w:rFonts w:ascii="Arial" w:hAnsi="Arial" w:cs="Arial"/>
                <w:b/>
                <w:bCs/>
              </w:rPr>
            </w:pPr>
            <w:r w:rsidRPr="00196CE8">
              <w:rPr>
                <w:rFonts w:ascii="Arial" w:hAnsi="Arial" w:cs="Arial"/>
                <w:b/>
                <w:bCs/>
              </w:rPr>
              <w:t>Etapas</w:t>
            </w:r>
          </w:p>
        </w:tc>
        <w:tc>
          <w:tcPr>
            <w:tcW w:w="2757" w:type="pct"/>
            <w:gridSpan w:val="12"/>
            <w:vAlign w:val="center"/>
          </w:tcPr>
          <w:p w14:paraId="1169E106" w14:textId="7FA55E02" w:rsidR="009727DB" w:rsidRPr="00196CE8" w:rsidRDefault="006E1762" w:rsidP="00492F20">
            <w:pPr>
              <w:jc w:val="center"/>
              <w:rPr>
                <w:rFonts w:ascii="Arial" w:hAnsi="Arial" w:cs="Arial"/>
                <w:b/>
                <w:bCs/>
              </w:rPr>
            </w:pPr>
            <w:r w:rsidRPr="00196CE8">
              <w:rPr>
                <w:rFonts w:ascii="Arial" w:hAnsi="Arial" w:cs="Arial"/>
                <w:b/>
                <w:bCs/>
              </w:rPr>
              <w:t>20</w:t>
            </w:r>
            <w:r w:rsidR="00307EB3">
              <w:rPr>
                <w:rFonts w:ascii="Arial" w:hAnsi="Arial" w:cs="Arial"/>
                <w:b/>
                <w:bCs/>
              </w:rPr>
              <w:t>2</w:t>
            </w:r>
            <w:r w:rsidR="00B82844">
              <w:rPr>
                <w:rFonts w:ascii="Arial" w:hAnsi="Arial" w:cs="Arial"/>
                <w:b/>
                <w:bCs/>
              </w:rPr>
              <w:t>6</w:t>
            </w:r>
          </w:p>
        </w:tc>
      </w:tr>
      <w:tr w:rsidR="005C2ED6" w:rsidRPr="00196CE8" w14:paraId="40CBFF5A" w14:textId="77777777" w:rsidTr="00887236">
        <w:tc>
          <w:tcPr>
            <w:tcW w:w="2243" w:type="pct"/>
          </w:tcPr>
          <w:p w14:paraId="2A6178D3" w14:textId="77777777" w:rsidR="009727DB" w:rsidRPr="00196CE8" w:rsidRDefault="009727DB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30" w:type="pct"/>
            <w:vAlign w:val="center"/>
          </w:tcPr>
          <w:p w14:paraId="7865077F" w14:textId="77777777" w:rsidR="009727DB" w:rsidRPr="00196CE8" w:rsidRDefault="009727DB">
            <w:pPr>
              <w:jc w:val="center"/>
              <w:rPr>
                <w:rFonts w:ascii="Arial" w:hAnsi="Arial" w:cs="Arial"/>
                <w:b/>
                <w:bCs/>
              </w:rPr>
            </w:pPr>
            <w:r w:rsidRPr="00196CE8">
              <w:rPr>
                <w:rFonts w:ascii="Arial" w:hAnsi="Arial" w:cs="Arial"/>
                <w:b/>
                <w:bCs/>
              </w:rPr>
              <w:t>J</w:t>
            </w:r>
          </w:p>
        </w:tc>
        <w:tc>
          <w:tcPr>
            <w:tcW w:w="230" w:type="pct"/>
            <w:vAlign w:val="center"/>
          </w:tcPr>
          <w:p w14:paraId="56DD92F7" w14:textId="77777777" w:rsidR="009727DB" w:rsidRPr="00196CE8" w:rsidRDefault="009727DB">
            <w:pPr>
              <w:jc w:val="center"/>
              <w:rPr>
                <w:rFonts w:ascii="Arial" w:hAnsi="Arial" w:cs="Arial"/>
                <w:b/>
                <w:bCs/>
              </w:rPr>
            </w:pPr>
            <w:r w:rsidRPr="00196CE8">
              <w:rPr>
                <w:rFonts w:ascii="Arial" w:hAnsi="Arial" w:cs="Arial"/>
                <w:b/>
                <w:bCs/>
              </w:rPr>
              <w:t>F</w:t>
            </w:r>
          </w:p>
        </w:tc>
        <w:tc>
          <w:tcPr>
            <w:tcW w:w="230" w:type="pct"/>
            <w:vAlign w:val="center"/>
          </w:tcPr>
          <w:p w14:paraId="0D5BE314" w14:textId="77777777" w:rsidR="009727DB" w:rsidRPr="00196CE8" w:rsidRDefault="009727DB">
            <w:pPr>
              <w:jc w:val="center"/>
              <w:rPr>
                <w:rFonts w:ascii="Arial" w:hAnsi="Arial" w:cs="Arial"/>
                <w:b/>
                <w:bCs/>
              </w:rPr>
            </w:pPr>
            <w:r w:rsidRPr="00196CE8">
              <w:rPr>
                <w:rFonts w:ascii="Arial" w:hAnsi="Arial" w:cs="Arial"/>
                <w:b/>
                <w:bCs/>
              </w:rPr>
              <w:t>M</w:t>
            </w:r>
          </w:p>
        </w:tc>
        <w:tc>
          <w:tcPr>
            <w:tcW w:w="230" w:type="pct"/>
            <w:vAlign w:val="center"/>
          </w:tcPr>
          <w:p w14:paraId="19232579" w14:textId="77777777" w:rsidR="009727DB" w:rsidRPr="00196CE8" w:rsidRDefault="009727DB">
            <w:pPr>
              <w:jc w:val="center"/>
              <w:rPr>
                <w:rFonts w:ascii="Arial" w:hAnsi="Arial" w:cs="Arial"/>
                <w:b/>
                <w:bCs/>
              </w:rPr>
            </w:pPr>
            <w:r w:rsidRPr="00196CE8">
              <w:rPr>
                <w:rFonts w:ascii="Arial" w:hAnsi="Arial" w:cs="Arial"/>
                <w:b/>
                <w:bCs/>
              </w:rPr>
              <w:t>A</w:t>
            </w:r>
          </w:p>
        </w:tc>
        <w:tc>
          <w:tcPr>
            <w:tcW w:w="230" w:type="pct"/>
            <w:vAlign w:val="center"/>
          </w:tcPr>
          <w:p w14:paraId="74615710" w14:textId="77777777" w:rsidR="009727DB" w:rsidRPr="00196CE8" w:rsidRDefault="009727DB">
            <w:pPr>
              <w:jc w:val="center"/>
              <w:rPr>
                <w:rFonts w:ascii="Arial" w:hAnsi="Arial" w:cs="Arial"/>
                <w:b/>
                <w:bCs/>
              </w:rPr>
            </w:pPr>
            <w:r w:rsidRPr="00196CE8">
              <w:rPr>
                <w:rFonts w:ascii="Arial" w:hAnsi="Arial" w:cs="Arial"/>
                <w:b/>
                <w:bCs/>
              </w:rPr>
              <w:t>M</w:t>
            </w:r>
          </w:p>
        </w:tc>
        <w:tc>
          <w:tcPr>
            <w:tcW w:w="230" w:type="pct"/>
            <w:vAlign w:val="center"/>
          </w:tcPr>
          <w:p w14:paraId="55560549" w14:textId="77777777" w:rsidR="009727DB" w:rsidRPr="00196CE8" w:rsidRDefault="009727DB">
            <w:pPr>
              <w:jc w:val="center"/>
              <w:rPr>
                <w:rFonts w:ascii="Arial" w:hAnsi="Arial" w:cs="Arial"/>
                <w:b/>
                <w:bCs/>
              </w:rPr>
            </w:pPr>
            <w:r w:rsidRPr="00196CE8">
              <w:rPr>
                <w:rFonts w:ascii="Arial" w:hAnsi="Arial" w:cs="Arial"/>
                <w:b/>
                <w:bCs/>
              </w:rPr>
              <w:t>J</w:t>
            </w:r>
          </w:p>
        </w:tc>
        <w:tc>
          <w:tcPr>
            <w:tcW w:w="230" w:type="pct"/>
            <w:vAlign w:val="center"/>
          </w:tcPr>
          <w:p w14:paraId="6015A0C0" w14:textId="77777777" w:rsidR="009727DB" w:rsidRPr="00196CE8" w:rsidRDefault="009727DB">
            <w:pPr>
              <w:jc w:val="center"/>
              <w:rPr>
                <w:rFonts w:ascii="Arial" w:hAnsi="Arial" w:cs="Arial"/>
                <w:b/>
                <w:bCs/>
              </w:rPr>
            </w:pPr>
            <w:r w:rsidRPr="00196CE8">
              <w:rPr>
                <w:rFonts w:ascii="Arial" w:hAnsi="Arial" w:cs="Arial"/>
                <w:b/>
                <w:bCs/>
              </w:rPr>
              <w:t>J</w:t>
            </w:r>
          </w:p>
        </w:tc>
        <w:tc>
          <w:tcPr>
            <w:tcW w:w="230" w:type="pct"/>
            <w:vAlign w:val="center"/>
          </w:tcPr>
          <w:p w14:paraId="38C4E0C8" w14:textId="77777777" w:rsidR="009727DB" w:rsidRPr="00196CE8" w:rsidRDefault="009727DB">
            <w:pPr>
              <w:jc w:val="center"/>
              <w:rPr>
                <w:rFonts w:ascii="Arial" w:hAnsi="Arial" w:cs="Arial"/>
                <w:b/>
                <w:bCs/>
              </w:rPr>
            </w:pPr>
            <w:r w:rsidRPr="00196CE8">
              <w:rPr>
                <w:rFonts w:ascii="Arial" w:hAnsi="Arial" w:cs="Arial"/>
                <w:b/>
                <w:bCs/>
              </w:rPr>
              <w:t>A</w:t>
            </w:r>
          </w:p>
        </w:tc>
        <w:tc>
          <w:tcPr>
            <w:tcW w:w="230" w:type="pct"/>
            <w:vAlign w:val="center"/>
          </w:tcPr>
          <w:p w14:paraId="73F03C3C" w14:textId="77777777" w:rsidR="009727DB" w:rsidRPr="00196CE8" w:rsidRDefault="009727DB">
            <w:pPr>
              <w:jc w:val="center"/>
              <w:rPr>
                <w:rFonts w:ascii="Arial" w:hAnsi="Arial" w:cs="Arial"/>
                <w:b/>
                <w:bCs/>
              </w:rPr>
            </w:pPr>
            <w:r w:rsidRPr="00196CE8">
              <w:rPr>
                <w:rFonts w:ascii="Arial" w:hAnsi="Arial" w:cs="Arial"/>
                <w:b/>
                <w:bCs/>
              </w:rPr>
              <w:t>S</w:t>
            </w:r>
          </w:p>
        </w:tc>
        <w:tc>
          <w:tcPr>
            <w:tcW w:w="230" w:type="pct"/>
            <w:vAlign w:val="center"/>
          </w:tcPr>
          <w:p w14:paraId="6243B2FF" w14:textId="77777777" w:rsidR="009727DB" w:rsidRPr="00196CE8" w:rsidRDefault="009727DB">
            <w:pPr>
              <w:jc w:val="center"/>
              <w:rPr>
                <w:rFonts w:ascii="Arial" w:hAnsi="Arial" w:cs="Arial"/>
                <w:b/>
                <w:bCs/>
              </w:rPr>
            </w:pPr>
            <w:r w:rsidRPr="00196CE8">
              <w:rPr>
                <w:rFonts w:ascii="Arial" w:hAnsi="Arial" w:cs="Arial"/>
                <w:b/>
                <w:bCs/>
              </w:rPr>
              <w:t>O</w:t>
            </w:r>
          </w:p>
        </w:tc>
        <w:tc>
          <w:tcPr>
            <w:tcW w:w="230" w:type="pct"/>
            <w:vAlign w:val="center"/>
          </w:tcPr>
          <w:p w14:paraId="5A36BB60" w14:textId="77777777" w:rsidR="009727DB" w:rsidRPr="00196CE8" w:rsidRDefault="009727DB">
            <w:pPr>
              <w:jc w:val="center"/>
              <w:rPr>
                <w:rFonts w:ascii="Arial" w:hAnsi="Arial" w:cs="Arial"/>
                <w:b/>
                <w:bCs/>
              </w:rPr>
            </w:pPr>
            <w:r w:rsidRPr="00196CE8">
              <w:rPr>
                <w:rFonts w:ascii="Arial" w:hAnsi="Arial" w:cs="Arial"/>
                <w:b/>
                <w:bCs/>
              </w:rPr>
              <w:t>N</w:t>
            </w:r>
          </w:p>
        </w:tc>
        <w:tc>
          <w:tcPr>
            <w:tcW w:w="230" w:type="pct"/>
            <w:vAlign w:val="center"/>
          </w:tcPr>
          <w:p w14:paraId="00BF2A72" w14:textId="77777777" w:rsidR="009727DB" w:rsidRPr="00196CE8" w:rsidRDefault="009727DB">
            <w:pPr>
              <w:jc w:val="center"/>
              <w:rPr>
                <w:rFonts w:ascii="Arial" w:hAnsi="Arial" w:cs="Arial"/>
                <w:b/>
                <w:bCs/>
              </w:rPr>
            </w:pPr>
            <w:r w:rsidRPr="00196CE8">
              <w:rPr>
                <w:rFonts w:ascii="Arial" w:hAnsi="Arial" w:cs="Arial"/>
                <w:b/>
                <w:bCs/>
              </w:rPr>
              <w:t>D</w:t>
            </w:r>
          </w:p>
        </w:tc>
      </w:tr>
      <w:tr w:rsidR="005C2ED6" w:rsidRPr="00196CE8" w14:paraId="6EDCC784" w14:textId="77777777" w:rsidTr="00887236">
        <w:tc>
          <w:tcPr>
            <w:tcW w:w="2243" w:type="pct"/>
          </w:tcPr>
          <w:p w14:paraId="6D0FF26A" w14:textId="77777777" w:rsidR="009727DB" w:rsidRPr="00196CE8" w:rsidRDefault="009727DB">
            <w:pPr>
              <w:rPr>
                <w:rFonts w:ascii="Arial" w:hAnsi="Arial" w:cs="Arial"/>
              </w:rPr>
            </w:pPr>
          </w:p>
        </w:tc>
        <w:bookmarkStart w:id="0" w:name="Selecionar13"/>
        <w:tc>
          <w:tcPr>
            <w:tcW w:w="230" w:type="pct"/>
            <w:vAlign w:val="center"/>
          </w:tcPr>
          <w:p w14:paraId="17D3C632" w14:textId="77777777" w:rsidR="009727DB" w:rsidRPr="00196CE8" w:rsidRDefault="009727DB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  <w:bookmarkEnd w:id="0"/>
          </w:p>
        </w:tc>
        <w:bookmarkStart w:id="1" w:name="Selecionar14"/>
        <w:tc>
          <w:tcPr>
            <w:tcW w:w="230" w:type="pct"/>
            <w:vAlign w:val="center"/>
          </w:tcPr>
          <w:p w14:paraId="32671F0B" w14:textId="77777777" w:rsidR="009727DB" w:rsidRPr="00196CE8" w:rsidRDefault="009727DB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  <w:bookmarkEnd w:id="1"/>
          </w:p>
        </w:tc>
        <w:bookmarkStart w:id="2" w:name="Selecionar15"/>
        <w:tc>
          <w:tcPr>
            <w:tcW w:w="230" w:type="pct"/>
            <w:vAlign w:val="center"/>
          </w:tcPr>
          <w:p w14:paraId="391EA949" w14:textId="77777777" w:rsidR="009727DB" w:rsidRPr="00196CE8" w:rsidRDefault="009727DB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  <w:bookmarkEnd w:id="2"/>
          </w:p>
        </w:tc>
        <w:bookmarkStart w:id="3" w:name="Selecionar16"/>
        <w:tc>
          <w:tcPr>
            <w:tcW w:w="230" w:type="pct"/>
            <w:vAlign w:val="center"/>
          </w:tcPr>
          <w:p w14:paraId="68512983" w14:textId="77777777" w:rsidR="009727DB" w:rsidRPr="00196CE8" w:rsidRDefault="009727DB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  <w:bookmarkEnd w:id="3"/>
          </w:p>
        </w:tc>
        <w:bookmarkStart w:id="4" w:name="Selecionar17"/>
        <w:tc>
          <w:tcPr>
            <w:tcW w:w="230" w:type="pct"/>
            <w:vAlign w:val="center"/>
          </w:tcPr>
          <w:p w14:paraId="0CB2782F" w14:textId="77777777" w:rsidR="009727DB" w:rsidRPr="00196CE8" w:rsidRDefault="009727DB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  <w:bookmarkEnd w:id="4"/>
          </w:p>
        </w:tc>
        <w:bookmarkStart w:id="5" w:name="Selecionar18"/>
        <w:tc>
          <w:tcPr>
            <w:tcW w:w="230" w:type="pct"/>
            <w:vAlign w:val="center"/>
          </w:tcPr>
          <w:p w14:paraId="35B964A3" w14:textId="77777777" w:rsidR="009727DB" w:rsidRPr="00196CE8" w:rsidRDefault="009727DB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  <w:bookmarkEnd w:id="5"/>
          </w:p>
        </w:tc>
        <w:bookmarkStart w:id="6" w:name="Selecionar19"/>
        <w:tc>
          <w:tcPr>
            <w:tcW w:w="230" w:type="pct"/>
            <w:vAlign w:val="center"/>
          </w:tcPr>
          <w:p w14:paraId="24569895" w14:textId="77777777" w:rsidR="009727DB" w:rsidRPr="00196CE8" w:rsidRDefault="009727DB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  <w:bookmarkEnd w:id="6"/>
          </w:p>
        </w:tc>
        <w:bookmarkStart w:id="7" w:name="Selecionar20"/>
        <w:tc>
          <w:tcPr>
            <w:tcW w:w="230" w:type="pct"/>
            <w:vAlign w:val="center"/>
          </w:tcPr>
          <w:p w14:paraId="29285E07" w14:textId="77777777" w:rsidR="009727DB" w:rsidRPr="00196CE8" w:rsidRDefault="009727DB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  <w:bookmarkEnd w:id="7"/>
          </w:p>
        </w:tc>
        <w:bookmarkStart w:id="8" w:name="Selecionar21"/>
        <w:tc>
          <w:tcPr>
            <w:tcW w:w="230" w:type="pct"/>
            <w:vAlign w:val="center"/>
          </w:tcPr>
          <w:p w14:paraId="0CABFA7A" w14:textId="77777777" w:rsidR="009727DB" w:rsidRPr="00196CE8" w:rsidRDefault="009727DB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  <w:bookmarkEnd w:id="8"/>
          </w:p>
        </w:tc>
        <w:bookmarkStart w:id="9" w:name="Selecionar22"/>
        <w:tc>
          <w:tcPr>
            <w:tcW w:w="230" w:type="pct"/>
            <w:vAlign w:val="center"/>
          </w:tcPr>
          <w:p w14:paraId="3CB4DC2F" w14:textId="77777777" w:rsidR="009727DB" w:rsidRPr="00196CE8" w:rsidRDefault="009727DB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  <w:bookmarkEnd w:id="9"/>
          </w:p>
        </w:tc>
        <w:bookmarkStart w:id="10" w:name="Selecionar23"/>
        <w:tc>
          <w:tcPr>
            <w:tcW w:w="230" w:type="pct"/>
            <w:vAlign w:val="center"/>
          </w:tcPr>
          <w:p w14:paraId="016FC3F4" w14:textId="77777777" w:rsidR="009727DB" w:rsidRPr="00196CE8" w:rsidRDefault="009727DB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  <w:bookmarkEnd w:id="10"/>
          </w:p>
        </w:tc>
        <w:bookmarkStart w:id="11" w:name="Selecionar24"/>
        <w:tc>
          <w:tcPr>
            <w:tcW w:w="230" w:type="pct"/>
            <w:vAlign w:val="center"/>
          </w:tcPr>
          <w:p w14:paraId="37BD290E" w14:textId="77777777" w:rsidR="009727DB" w:rsidRPr="00196CE8" w:rsidRDefault="009727DB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  <w:bookmarkEnd w:id="11"/>
          </w:p>
        </w:tc>
      </w:tr>
      <w:tr w:rsidR="005C2ED6" w:rsidRPr="00196CE8" w14:paraId="4A98F386" w14:textId="77777777" w:rsidTr="00887236">
        <w:tc>
          <w:tcPr>
            <w:tcW w:w="2243" w:type="pct"/>
          </w:tcPr>
          <w:p w14:paraId="26DEF88F" w14:textId="77777777" w:rsidR="009727DB" w:rsidRPr="00196CE8" w:rsidRDefault="009727DB">
            <w:pPr>
              <w:rPr>
                <w:rFonts w:ascii="Arial" w:hAnsi="Arial" w:cs="Arial"/>
              </w:rPr>
            </w:pPr>
          </w:p>
        </w:tc>
        <w:tc>
          <w:tcPr>
            <w:tcW w:w="230" w:type="pct"/>
            <w:vAlign w:val="center"/>
          </w:tcPr>
          <w:p w14:paraId="52F2451D" w14:textId="77777777" w:rsidR="009727DB" w:rsidRPr="00196CE8" w:rsidRDefault="009727DB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" w:type="pct"/>
            <w:vAlign w:val="center"/>
          </w:tcPr>
          <w:p w14:paraId="33524819" w14:textId="77777777" w:rsidR="009727DB" w:rsidRPr="00196CE8" w:rsidRDefault="009727DB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" w:type="pct"/>
            <w:vAlign w:val="center"/>
          </w:tcPr>
          <w:p w14:paraId="76A4A365" w14:textId="77777777" w:rsidR="009727DB" w:rsidRPr="00196CE8" w:rsidRDefault="009727DB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" w:type="pct"/>
            <w:vAlign w:val="center"/>
          </w:tcPr>
          <w:p w14:paraId="251D625D" w14:textId="77777777" w:rsidR="009727DB" w:rsidRPr="00196CE8" w:rsidRDefault="009727DB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" w:type="pct"/>
            <w:vAlign w:val="center"/>
          </w:tcPr>
          <w:p w14:paraId="7353493F" w14:textId="77777777" w:rsidR="009727DB" w:rsidRPr="00196CE8" w:rsidRDefault="009727DB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" w:type="pct"/>
            <w:vAlign w:val="center"/>
          </w:tcPr>
          <w:p w14:paraId="5D2DF051" w14:textId="77777777" w:rsidR="009727DB" w:rsidRPr="00196CE8" w:rsidRDefault="009727DB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" w:type="pct"/>
            <w:vAlign w:val="center"/>
          </w:tcPr>
          <w:p w14:paraId="46694C23" w14:textId="77777777" w:rsidR="009727DB" w:rsidRPr="00196CE8" w:rsidRDefault="009727DB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" w:type="pct"/>
            <w:vAlign w:val="center"/>
          </w:tcPr>
          <w:p w14:paraId="509AA618" w14:textId="77777777" w:rsidR="009727DB" w:rsidRPr="00196CE8" w:rsidRDefault="009727DB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" w:type="pct"/>
            <w:vAlign w:val="center"/>
          </w:tcPr>
          <w:p w14:paraId="57E2B637" w14:textId="77777777" w:rsidR="009727DB" w:rsidRPr="00196CE8" w:rsidRDefault="009727DB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" w:type="pct"/>
            <w:vAlign w:val="center"/>
          </w:tcPr>
          <w:p w14:paraId="2F755178" w14:textId="77777777" w:rsidR="009727DB" w:rsidRPr="00196CE8" w:rsidRDefault="009727DB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" w:type="pct"/>
            <w:vAlign w:val="center"/>
          </w:tcPr>
          <w:p w14:paraId="42C33B3D" w14:textId="77777777" w:rsidR="009727DB" w:rsidRPr="00196CE8" w:rsidRDefault="009727DB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" w:type="pct"/>
            <w:vAlign w:val="center"/>
          </w:tcPr>
          <w:p w14:paraId="56C47A69" w14:textId="77777777" w:rsidR="009727DB" w:rsidRPr="00196CE8" w:rsidRDefault="009727DB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</w:tr>
      <w:tr w:rsidR="005C2ED6" w:rsidRPr="00196CE8" w14:paraId="113AB81D" w14:textId="77777777" w:rsidTr="00887236">
        <w:tc>
          <w:tcPr>
            <w:tcW w:w="2243" w:type="pct"/>
          </w:tcPr>
          <w:p w14:paraId="68C32C4D" w14:textId="77777777" w:rsidR="009727DB" w:rsidRPr="00196CE8" w:rsidRDefault="009727DB">
            <w:pPr>
              <w:rPr>
                <w:rFonts w:ascii="Arial" w:hAnsi="Arial" w:cs="Arial"/>
              </w:rPr>
            </w:pPr>
          </w:p>
        </w:tc>
        <w:tc>
          <w:tcPr>
            <w:tcW w:w="230" w:type="pct"/>
            <w:vAlign w:val="center"/>
          </w:tcPr>
          <w:p w14:paraId="228770E6" w14:textId="77777777" w:rsidR="009727DB" w:rsidRPr="00196CE8" w:rsidRDefault="009727DB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" w:type="pct"/>
            <w:vAlign w:val="center"/>
          </w:tcPr>
          <w:p w14:paraId="4102E2C0" w14:textId="77777777" w:rsidR="009727DB" w:rsidRPr="00196CE8" w:rsidRDefault="009727DB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" w:type="pct"/>
            <w:vAlign w:val="center"/>
          </w:tcPr>
          <w:p w14:paraId="26C1A642" w14:textId="77777777" w:rsidR="009727DB" w:rsidRPr="00196CE8" w:rsidRDefault="009727DB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" w:type="pct"/>
            <w:vAlign w:val="center"/>
          </w:tcPr>
          <w:p w14:paraId="6E1408E4" w14:textId="77777777" w:rsidR="009727DB" w:rsidRPr="00196CE8" w:rsidRDefault="009727DB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" w:type="pct"/>
            <w:vAlign w:val="center"/>
          </w:tcPr>
          <w:p w14:paraId="11A607A5" w14:textId="77777777" w:rsidR="009727DB" w:rsidRPr="00196CE8" w:rsidRDefault="009727DB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" w:type="pct"/>
            <w:vAlign w:val="center"/>
          </w:tcPr>
          <w:p w14:paraId="297FFF50" w14:textId="77777777" w:rsidR="009727DB" w:rsidRPr="00196CE8" w:rsidRDefault="009727DB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" w:type="pct"/>
            <w:vAlign w:val="center"/>
          </w:tcPr>
          <w:p w14:paraId="2E7266A5" w14:textId="77777777" w:rsidR="009727DB" w:rsidRPr="00196CE8" w:rsidRDefault="009727DB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" w:type="pct"/>
            <w:vAlign w:val="center"/>
          </w:tcPr>
          <w:p w14:paraId="75D8A5D3" w14:textId="77777777" w:rsidR="009727DB" w:rsidRPr="00196CE8" w:rsidRDefault="009727DB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" w:type="pct"/>
            <w:vAlign w:val="center"/>
          </w:tcPr>
          <w:p w14:paraId="135E8059" w14:textId="77777777" w:rsidR="009727DB" w:rsidRPr="00196CE8" w:rsidRDefault="009727DB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" w:type="pct"/>
            <w:vAlign w:val="center"/>
          </w:tcPr>
          <w:p w14:paraId="2B6E9101" w14:textId="77777777" w:rsidR="009727DB" w:rsidRPr="00196CE8" w:rsidRDefault="009727DB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" w:type="pct"/>
            <w:vAlign w:val="center"/>
          </w:tcPr>
          <w:p w14:paraId="4BBD8F75" w14:textId="77777777" w:rsidR="009727DB" w:rsidRPr="00196CE8" w:rsidRDefault="009727DB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" w:type="pct"/>
            <w:vAlign w:val="center"/>
          </w:tcPr>
          <w:p w14:paraId="423548E8" w14:textId="77777777" w:rsidR="009727DB" w:rsidRPr="00196CE8" w:rsidRDefault="009727DB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</w:tr>
      <w:tr w:rsidR="005C2ED6" w:rsidRPr="00196CE8" w14:paraId="721FFE28" w14:textId="77777777" w:rsidTr="00887236">
        <w:tc>
          <w:tcPr>
            <w:tcW w:w="2243" w:type="pct"/>
          </w:tcPr>
          <w:p w14:paraId="14B5DD1F" w14:textId="77777777" w:rsidR="009727DB" w:rsidRPr="00196CE8" w:rsidRDefault="009727DB">
            <w:pPr>
              <w:rPr>
                <w:rFonts w:ascii="Arial" w:hAnsi="Arial" w:cs="Arial"/>
              </w:rPr>
            </w:pPr>
          </w:p>
        </w:tc>
        <w:tc>
          <w:tcPr>
            <w:tcW w:w="230" w:type="pct"/>
            <w:vAlign w:val="center"/>
          </w:tcPr>
          <w:p w14:paraId="1FF0A4A9" w14:textId="77777777" w:rsidR="009727DB" w:rsidRPr="00196CE8" w:rsidRDefault="009727DB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" w:type="pct"/>
            <w:vAlign w:val="center"/>
          </w:tcPr>
          <w:p w14:paraId="6DE9BC49" w14:textId="77777777" w:rsidR="009727DB" w:rsidRPr="00196CE8" w:rsidRDefault="009727DB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" w:type="pct"/>
            <w:vAlign w:val="center"/>
          </w:tcPr>
          <w:p w14:paraId="3AE93501" w14:textId="77777777" w:rsidR="009727DB" w:rsidRPr="00196CE8" w:rsidRDefault="009727DB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" w:type="pct"/>
            <w:vAlign w:val="center"/>
          </w:tcPr>
          <w:p w14:paraId="1FA34434" w14:textId="77777777" w:rsidR="009727DB" w:rsidRPr="00196CE8" w:rsidRDefault="009727DB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" w:type="pct"/>
            <w:vAlign w:val="center"/>
          </w:tcPr>
          <w:p w14:paraId="557C3463" w14:textId="77777777" w:rsidR="009727DB" w:rsidRPr="00196CE8" w:rsidRDefault="009727DB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" w:type="pct"/>
            <w:vAlign w:val="center"/>
          </w:tcPr>
          <w:p w14:paraId="18F2AE55" w14:textId="77777777" w:rsidR="009727DB" w:rsidRPr="00196CE8" w:rsidRDefault="009727DB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" w:type="pct"/>
            <w:vAlign w:val="center"/>
          </w:tcPr>
          <w:p w14:paraId="3116A9BA" w14:textId="77777777" w:rsidR="009727DB" w:rsidRPr="00196CE8" w:rsidRDefault="009727DB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" w:type="pct"/>
            <w:vAlign w:val="center"/>
          </w:tcPr>
          <w:p w14:paraId="4D7A1CE9" w14:textId="77777777" w:rsidR="009727DB" w:rsidRPr="00196CE8" w:rsidRDefault="009727DB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" w:type="pct"/>
            <w:vAlign w:val="center"/>
          </w:tcPr>
          <w:p w14:paraId="60B3F667" w14:textId="77777777" w:rsidR="009727DB" w:rsidRPr="00196CE8" w:rsidRDefault="009727DB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" w:type="pct"/>
            <w:vAlign w:val="center"/>
          </w:tcPr>
          <w:p w14:paraId="7300AC80" w14:textId="77777777" w:rsidR="009727DB" w:rsidRPr="00196CE8" w:rsidRDefault="009727DB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" w:type="pct"/>
            <w:vAlign w:val="center"/>
          </w:tcPr>
          <w:p w14:paraId="7BE69798" w14:textId="77777777" w:rsidR="009727DB" w:rsidRPr="00196CE8" w:rsidRDefault="009727DB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" w:type="pct"/>
            <w:vAlign w:val="center"/>
          </w:tcPr>
          <w:p w14:paraId="58528E0A" w14:textId="77777777" w:rsidR="009727DB" w:rsidRPr="00196CE8" w:rsidRDefault="009727DB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</w:tr>
      <w:tr w:rsidR="005C2ED6" w:rsidRPr="00196CE8" w14:paraId="212041C6" w14:textId="77777777" w:rsidTr="00887236">
        <w:tc>
          <w:tcPr>
            <w:tcW w:w="2243" w:type="pct"/>
          </w:tcPr>
          <w:p w14:paraId="50662D48" w14:textId="77777777" w:rsidR="009727DB" w:rsidRPr="00196CE8" w:rsidRDefault="009727DB">
            <w:pPr>
              <w:rPr>
                <w:rFonts w:ascii="Arial" w:hAnsi="Arial" w:cs="Arial"/>
              </w:rPr>
            </w:pPr>
          </w:p>
        </w:tc>
        <w:tc>
          <w:tcPr>
            <w:tcW w:w="230" w:type="pct"/>
            <w:vAlign w:val="center"/>
          </w:tcPr>
          <w:p w14:paraId="7AE3FA98" w14:textId="77777777" w:rsidR="009727DB" w:rsidRPr="00196CE8" w:rsidRDefault="009727DB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" w:type="pct"/>
            <w:vAlign w:val="center"/>
          </w:tcPr>
          <w:p w14:paraId="17119873" w14:textId="77777777" w:rsidR="009727DB" w:rsidRPr="00196CE8" w:rsidRDefault="009727DB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" w:type="pct"/>
            <w:vAlign w:val="center"/>
          </w:tcPr>
          <w:p w14:paraId="191237BD" w14:textId="77777777" w:rsidR="009727DB" w:rsidRPr="00196CE8" w:rsidRDefault="009727DB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" w:type="pct"/>
            <w:vAlign w:val="center"/>
          </w:tcPr>
          <w:p w14:paraId="6AF11DD5" w14:textId="77777777" w:rsidR="009727DB" w:rsidRPr="00196CE8" w:rsidRDefault="009727DB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" w:type="pct"/>
            <w:vAlign w:val="center"/>
          </w:tcPr>
          <w:p w14:paraId="3F125BDB" w14:textId="77777777" w:rsidR="009727DB" w:rsidRPr="00196CE8" w:rsidRDefault="009727DB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" w:type="pct"/>
            <w:vAlign w:val="center"/>
          </w:tcPr>
          <w:p w14:paraId="3E5AB48E" w14:textId="77777777" w:rsidR="009727DB" w:rsidRPr="00196CE8" w:rsidRDefault="009727DB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" w:type="pct"/>
            <w:vAlign w:val="center"/>
          </w:tcPr>
          <w:p w14:paraId="38CD76D1" w14:textId="77777777" w:rsidR="009727DB" w:rsidRPr="00196CE8" w:rsidRDefault="009727DB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" w:type="pct"/>
            <w:vAlign w:val="center"/>
          </w:tcPr>
          <w:p w14:paraId="3D53F17D" w14:textId="77777777" w:rsidR="009727DB" w:rsidRPr="00196CE8" w:rsidRDefault="009727DB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" w:type="pct"/>
            <w:vAlign w:val="center"/>
          </w:tcPr>
          <w:p w14:paraId="58641FC6" w14:textId="77777777" w:rsidR="009727DB" w:rsidRPr="00196CE8" w:rsidRDefault="009727DB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" w:type="pct"/>
            <w:vAlign w:val="center"/>
          </w:tcPr>
          <w:p w14:paraId="1423E731" w14:textId="77777777" w:rsidR="009727DB" w:rsidRPr="00196CE8" w:rsidRDefault="009727DB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" w:type="pct"/>
            <w:vAlign w:val="center"/>
          </w:tcPr>
          <w:p w14:paraId="40690ABB" w14:textId="77777777" w:rsidR="009727DB" w:rsidRPr="00196CE8" w:rsidRDefault="009727DB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" w:type="pct"/>
            <w:vAlign w:val="center"/>
          </w:tcPr>
          <w:p w14:paraId="18CD9029" w14:textId="77777777" w:rsidR="009727DB" w:rsidRPr="00196CE8" w:rsidRDefault="009727DB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</w:tr>
      <w:tr w:rsidR="005C2ED6" w:rsidRPr="00196CE8" w14:paraId="75703DB7" w14:textId="77777777" w:rsidTr="00887236">
        <w:tc>
          <w:tcPr>
            <w:tcW w:w="2243" w:type="pct"/>
          </w:tcPr>
          <w:p w14:paraId="6D880A57" w14:textId="77777777" w:rsidR="009727DB" w:rsidRPr="00196CE8" w:rsidRDefault="009727DB">
            <w:pPr>
              <w:rPr>
                <w:rFonts w:ascii="Arial" w:hAnsi="Arial" w:cs="Arial"/>
              </w:rPr>
            </w:pPr>
          </w:p>
        </w:tc>
        <w:tc>
          <w:tcPr>
            <w:tcW w:w="230" w:type="pct"/>
            <w:vAlign w:val="center"/>
          </w:tcPr>
          <w:p w14:paraId="17019B67" w14:textId="77777777" w:rsidR="009727DB" w:rsidRPr="00196CE8" w:rsidRDefault="009727DB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" w:type="pct"/>
            <w:vAlign w:val="center"/>
          </w:tcPr>
          <w:p w14:paraId="33B37232" w14:textId="77777777" w:rsidR="009727DB" w:rsidRPr="00196CE8" w:rsidRDefault="009727DB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" w:type="pct"/>
            <w:vAlign w:val="center"/>
          </w:tcPr>
          <w:p w14:paraId="0630AF5A" w14:textId="77777777" w:rsidR="009727DB" w:rsidRPr="00196CE8" w:rsidRDefault="009727DB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" w:type="pct"/>
            <w:vAlign w:val="center"/>
          </w:tcPr>
          <w:p w14:paraId="14C3B23D" w14:textId="77777777" w:rsidR="009727DB" w:rsidRPr="00196CE8" w:rsidRDefault="009727DB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" w:type="pct"/>
            <w:vAlign w:val="center"/>
          </w:tcPr>
          <w:p w14:paraId="32999DE3" w14:textId="77777777" w:rsidR="009727DB" w:rsidRPr="00196CE8" w:rsidRDefault="009727DB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" w:type="pct"/>
            <w:vAlign w:val="center"/>
          </w:tcPr>
          <w:p w14:paraId="4A4ACB21" w14:textId="77777777" w:rsidR="009727DB" w:rsidRPr="00196CE8" w:rsidRDefault="009727DB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" w:type="pct"/>
            <w:vAlign w:val="center"/>
          </w:tcPr>
          <w:p w14:paraId="325F9DA3" w14:textId="77777777" w:rsidR="009727DB" w:rsidRPr="00196CE8" w:rsidRDefault="009727DB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" w:type="pct"/>
            <w:vAlign w:val="center"/>
          </w:tcPr>
          <w:p w14:paraId="192F383B" w14:textId="77777777" w:rsidR="009727DB" w:rsidRPr="00196CE8" w:rsidRDefault="009727DB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" w:type="pct"/>
            <w:vAlign w:val="center"/>
          </w:tcPr>
          <w:p w14:paraId="438CE3E2" w14:textId="77777777" w:rsidR="009727DB" w:rsidRPr="00196CE8" w:rsidRDefault="009727DB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" w:type="pct"/>
            <w:vAlign w:val="center"/>
          </w:tcPr>
          <w:p w14:paraId="0F0F34A3" w14:textId="77777777" w:rsidR="009727DB" w:rsidRPr="00196CE8" w:rsidRDefault="009727DB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" w:type="pct"/>
            <w:vAlign w:val="center"/>
          </w:tcPr>
          <w:p w14:paraId="55631B65" w14:textId="77777777" w:rsidR="009727DB" w:rsidRPr="00196CE8" w:rsidRDefault="009727DB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" w:type="pct"/>
            <w:vAlign w:val="center"/>
          </w:tcPr>
          <w:p w14:paraId="561EC4C9" w14:textId="77777777" w:rsidR="009727DB" w:rsidRPr="00196CE8" w:rsidRDefault="009727DB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</w:tr>
      <w:tr w:rsidR="005C2ED6" w:rsidRPr="00196CE8" w14:paraId="70D00855" w14:textId="77777777" w:rsidTr="00887236">
        <w:tc>
          <w:tcPr>
            <w:tcW w:w="2243" w:type="pct"/>
          </w:tcPr>
          <w:p w14:paraId="6DFC887E" w14:textId="77777777" w:rsidR="009727DB" w:rsidRPr="00196CE8" w:rsidRDefault="009727DB">
            <w:pPr>
              <w:rPr>
                <w:rFonts w:ascii="Arial" w:hAnsi="Arial" w:cs="Arial"/>
              </w:rPr>
            </w:pPr>
          </w:p>
        </w:tc>
        <w:tc>
          <w:tcPr>
            <w:tcW w:w="230" w:type="pct"/>
            <w:vAlign w:val="center"/>
          </w:tcPr>
          <w:p w14:paraId="0C0D4316" w14:textId="77777777" w:rsidR="009727DB" w:rsidRPr="00196CE8" w:rsidRDefault="009727DB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" w:type="pct"/>
            <w:vAlign w:val="center"/>
          </w:tcPr>
          <w:p w14:paraId="73D35976" w14:textId="77777777" w:rsidR="009727DB" w:rsidRPr="00196CE8" w:rsidRDefault="009727DB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" w:type="pct"/>
            <w:vAlign w:val="center"/>
          </w:tcPr>
          <w:p w14:paraId="0E1C0619" w14:textId="77777777" w:rsidR="009727DB" w:rsidRPr="00196CE8" w:rsidRDefault="009727DB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" w:type="pct"/>
            <w:vAlign w:val="center"/>
          </w:tcPr>
          <w:p w14:paraId="642294DE" w14:textId="77777777" w:rsidR="009727DB" w:rsidRPr="00196CE8" w:rsidRDefault="009727DB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" w:type="pct"/>
            <w:vAlign w:val="center"/>
          </w:tcPr>
          <w:p w14:paraId="1DB5F3CC" w14:textId="77777777" w:rsidR="009727DB" w:rsidRPr="00196CE8" w:rsidRDefault="009727DB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" w:type="pct"/>
            <w:vAlign w:val="center"/>
          </w:tcPr>
          <w:p w14:paraId="6856A935" w14:textId="77777777" w:rsidR="009727DB" w:rsidRPr="00196CE8" w:rsidRDefault="009727DB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" w:type="pct"/>
            <w:vAlign w:val="center"/>
          </w:tcPr>
          <w:p w14:paraId="5FA636C3" w14:textId="77777777" w:rsidR="009727DB" w:rsidRPr="00196CE8" w:rsidRDefault="009727DB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" w:type="pct"/>
            <w:vAlign w:val="center"/>
          </w:tcPr>
          <w:p w14:paraId="068FAEE2" w14:textId="77777777" w:rsidR="009727DB" w:rsidRPr="00196CE8" w:rsidRDefault="009727DB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" w:type="pct"/>
            <w:vAlign w:val="center"/>
          </w:tcPr>
          <w:p w14:paraId="5134D7FC" w14:textId="77777777" w:rsidR="009727DB" w:rsidRPr="00196CE8" w:rsidRDefault="009727DB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" w:type="pct"/>
            <w:vAlign w:val="center"/>
          </w:tcPr>
          <w:p w14:paraId="734ECE1D" w14:textId="77777777" w:rsidR="009727DB" w:rsidRPr="00196CE8" w:rsidRDefault="009727DB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" w:type="pct"/>
            <w:vAlign w:val="center"/>
          </w:tcPr>
          <w:p w14:paraId="31461A22" w14:textId="77777777" w:rsidR="009727DB" w:rsidRPr="00196CE8" w:rsidRDefault="009727DB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" w:type="pct"/>
            <w:vAlign w:val="center"/>
          </w:tcPr>
          <w:p w14:paraId="69655DE5" w14:textId="77777777" w:rsidR="009727DB" w:rsidRPr="00196CE8" w:rsidRDefault="009727DB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</w:tr>
    </w:tbl>
    <w:p w14:paraId="7C85BABA" w14:textId="77777777" w:rsidR="00D04093" w:rsidRPr="00196CE8" w:rsidRDefault="00D04093">
      <w:pPr>
        <w:rPr>
          <w:rFonts w:ascii="Arial" w:hAnsi="Arial" w:cs="Arial"/>
        </w:rPr>
      </w:pPr>
    </w:p>
    <w:tbl>
      <w:tblPr>
        <w:tblW w:w="499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65"/>
        <w:gridCol w:w="416"/>
        <w:gridCol w:w="416"/>
        <w:gridCol w:w="416"/>
        <w:gridCol w:w="416"/>
        <w:gridCol w:w="416"/>
        <w:gridCol w:w="416"/>
        <w:gridCol w:w="416"/>
        <w:gridCol w:w="416"/>
        <w:gridCol w:w="417"/>
        <w:gridCol w:w="417"/>
        <w:gridCol w:w="417"/>
        <w:gridCol w:w="416"/>
      </w:tblGrid>
      <w:tr w:rsidR="005C2ED6" w:rsidRPr="00196CE8" w14:paraId="1977896C" w14:textId="77777777" w:rsidTr="00887236">
        <w:tc>
          <w:tcPr>
            <w:tcW w:w="2244" w:type="pct"/>
          </w:tcPr>
          <w:p w14:paraId="6F7772B2" w14:textId="77777777" w:rsidR="009727DB" w:rsidRPr="00196CE8" w:rsidRDefault="009727DB" w:rsidP="007003B2">
            <w:pPr>
              <w:rPr>
                <w:rFonts w:ascii="Arial" w:hAnsi="Arial" w:cs="Arial"/>
                <w:b/>
                <w:bCs/>
              </w:rPr>
            </w:pPr>
            <w:r w:rsidRPr="00196CE8">
              <w:rPr>
                <w:rFonts w:ascii="Arial" w:hAnsi="Arial" w:cs="Arial"/>
                <w:b/>
                <w:bCs/>
              </w:rPr>
              <w:t>Etapas</w:t>
            </w:r>
          </w:p>
        </w:tc>
        <w:tc>
          <w:tcPr>
            <w:tcW w:w="2756" w:type="pct"/>
            <w:gridSpan w:val="12"/>
            <w:vAlign w:val="center"/>
          </w:tcPr>
          <w:p w14:paraId="5477F825" w14:textId="5BD44BD3" w:rsidR="009727DB" w:rsidRPr="00196CE8" w:rsidRDefault="00307EB3" w:rsidP="007003B2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202</w:t>
            </w:r>
            <w:r w:rsidR="00B82844">
              <w:rPr>
                <w:rFonts w:ascii="Arial" w:hAnsi="Arial" w:cs="Arial"/>
                <w:b/>
                <w:bCs/>
              </w:rPr>
              <w:t>7</w:t>
            </w:r>
          </w:p>
        </w:tc>
      </w:tr>
      <w:tr w:rsidR="005C2ED6" w:rsidRPr="00196CE8" w14:paraId="54812F07" w14:textId="77777777" w:rsidTr="00887236">
        <w:tc>
          <w:tcPr>
            <w:tcW w:w="2244" w:type="pct"/>
          </w:tcPr>
          <w:p w14:paraId="19DFAFE1" w14:textId="77777777" w:rsidR="009727DB" w:rsidRPr="00196CE8" w:rsidRDefault="009727DB" w:rsidP="007003B2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30" w:type="pct"/>
            <w:vAlign w:val="center"/>
          </w:tcPr>
          <w:p w14:paraId="356B14B2" w14:textId="77777777" w:rsidR="009727DB" w:rsidRPr="00196CE8" w:rsidRDefault="009727DB" w:rsidP="007003B2">
            <w:pPr>
              <w:jc w:val="center"/>
              <w:rPr>
                <w:rFonts w:ascii="Arial" w:hAnsi="Arial" w:cs="Arial"/>
                <w:b/>
                <w:bCs/>
              </w:rPr>
            </w:pPr>
            <w:r w:rsidRPr="00196CE8">
              <w:rPr>
                <w:rFonts w:ascii="Arial" w:hAnsi="Arial" w:cs="Arial"/>
                <w:b/>
                <w:bCs/>
              </w:rPr>
              <w:t>J</w:t>
            </w:r>
          </w:p>
        </w:tc>
        <w:tc>
          <w:tcPr>
            <w:tcW w:w="230" w:type="pct"/>
            <w:vAlign w:val="center"/>
          </w:tcPr>
          <w:p w14:paraId="6805AEDA" w14:textId="77777777" w:rsidR="009727DB" w:rsidRPr="00196CE8" w:rsidRDefault="009727DB" w:rsidP="007003B2">
            <w:pPr>
              <w:jc w:val="center"/>
              <w:rPr>
                <w:rFonts w:ascii="Arial" w:hAnsi="Arial" w:cs="Arial"/>
                <w:b/>
                <w:bCs/>
              </w:rPr>
            </w:pPr>
            <w:r w:rsidRPr="00196CE8">
              <w:rPr>
                <w:rFonts w:ascii="Arial" w:hAnsi="Arial" w:cs="Arial"/>
                <w:b/>
                <w:bCs/>
              </w:rPr>
              <w:t>F</w:t>
            </w:r>
          </w:p>
        </w:tc>
        <w:tc>
          <w:tcPr>
            <w:tcW w:w="230" w:type="pct"/>
            <w:vAlign w:val="center"/>
          </w:tcPr>
          <w:p w14:paraId="3D11D842" w14:textId="77777777" w:rsidR="009727DB" w:rsidRPr="00196CE8" w:rsidRDefault="009727DB" w:rsidP="007003B2">
            <w:pPr>
              <w:jc w:val="center"/>
              <w:rPr>
                <w:rFonts w:ascii="Arial" w:hAnsi="Arial" w:cs="Arial"/>
                <w:b/>
                <w:bCs/>
              </w:rPr>
            </w:pPr>
            <w:r w:rsidRPr="00196CE8">
              <w:rPr>
                <w:rFonts w:ascii="Arial" w:hAnsi="Arial" w:cs="Arial"/>
                <w:b/>
                <w:bCs/>
              </w:rPr>
              <w:t>M</w:t>
            </w:r>
          </w:p>
        </w:tc>
        <w:tc>
          <w:tcPr>
            <w:tcW w:w="230" w:type="pct"/>
            <w:vAlign w:val="center"/>
          </w:tcPr>
          <w:p w14:paraId="70A22780" w14:textId="77777777" w:rsidR="009727DB" w:rsidRPr="00196CE8" w:rsidRDefault="009727DB" w:rsidP="007003B2">
            <w:pPr>
              <w:jc w:val="center"/>
              <w:rPr>
                <w:rFonts w:ascii="Arial" w:hAnsi="Arial" w:cs="Arial"/>
                <w:b/>
                <w:bCs/>
              </w:rPr>
            </w:pPr>
            <w:r w:rsidRPr="00196CE8">
              <w:rPr>
                <w:rFonts w:ascii="Arial" w:hAnsi="Arial" w:cs="Arial"/>
                <w:b/>
                <w:bCs/>
              </w:rPr>
              <w:t>A</w:t>
            </w:r>
          </w:p>
        </w:tc>
        <w:tc>
          <w:tcPr>
            <w:tcW w:w="230" w:type="pct"/>
            <w:vAlign w:val="center"/>
          </w:tcPr>
          <w:p w14:paraId="17D25D4D" w14:textId="77777777" w:rsidR="009727DB" w:rsidRPr="00196CE8" w:rsidRDefault="009727DB" w:rsidP="007003B2">
            <w:pPr>
              <w:jc w:val="center"/>
              <w:rPr>
                <w:rFonts w:ascii="Arial" w:hAnsi="Arial" w:cs="Arial"/>
                <w:b/>
                <w:bCs/>
              </w:rPr>
            </w:pPr>
            <w:r w:rsidRPr="00196CE8">
              <w:rPr>
                <w:rFonts w:ascii="Arial" w:hAnsi="Arial" w:cs="Arial"/>
                <w:b/>
                <w:bCs/>
              </w:rPr>
              <w:t>M</w:t>
            </w:r>
          </w:p>
        </w:tc>
        <w:tc>
          <w:tcPr>
            <w:tcW w:w="230" w:type="pct"/>
            <w:vAlign w:val="center"/>
          </w:tcPr>
          <w:p w14:paraId="7C5219ED" w14:textId="77777777" w:rsidR="009727DB" w:rsidRPr="00196CE8" w:rsidRDefault="009727DB" w:rsidP="007003B2">
            <w:pPr>
              <w:jc w:val="center"/>
              <w:rPr>
                <w:rFonts w:ascii="Arial" w:hAnsi="Arial" w:cs="Arial"/>
                <w:b/>
                <w:bCs/>
              </w:rPr>
            </w:pPr>
            <w:r w:rsidRPr="00196CE8">
              <w:rPr>
                <w:rFonts w:ascii="Arial" w:hAnsi="Arial" w:cs="Arial"/>
                <w:b/>
                <w:bCs/>
              </w:rPr>
              <w:t>J</w:t>
            </w:r>
          </w:p>
        </w:tc>
        <w:tc>
          <w:tcPr>
            <w:tcW w:w="230" w:type="pct"/>
            <w:vAlign w:val="center"/>
          </w:tcPr>
          <w:p w14:paraId="74B999D2" w14:textId="77777777" w:rsidR="009727DB" w:rsidRPr="00196CE8" w:rsidRDefault="009727DB" w:rsidP="007003B2">
            <w:pPr>
              <w:jc w:val="center"/>
              <w:rPr>
                <w:rFonts w:ascii="Arial" w:hAnsi="Arial" w:cs="Arial"/>
                <w:b/>
                <w:bCs/>
              </w:rPr>
            </w:pPr>
            <w:r w:rsidRPr="00196CE8">
              <w:rPr>
                <w:rFonts w:ascii="Arial" w:hAnsi="Arial" w:cs="Arial"/>
                <w:b/>
                <w:bCs/>
              </w:rPr>
              <w:t>J</w:t>
            </w:r>
          </w:p>
        </w:tc>
        <w:tc>
          <w:tcPr>
            <w:tcW w:w="230" w:type="pct"/>
            <w:vAlign w:val="center"/>
          </w:tcPr>
          <w:p w14:paraId="0F4F0FE4" w14:textId="77777777" w:rsidR="009727DB" w:rsidRPr="00196CE8" w:rsidRDefault="009727DB" w:rsidP="007003B2">
            <w:pPr>
              <w:jc w:val="center"/>
              <w:rPr>
                <w:rFonts w:ascii="Arial" w:hAnsi="Arial" w:cs="Arial"/>
                <w:b/>
                <w:bCs/>
              </w:rPr>
            </w:pPr>
            <w:r w:rsidRPr="00196CE8">
              <w:rPr>
                <w:rFonts w:ascii="Arial" w:hAnsi="Arial" w:cs="Arial"/>
                <w:b/>
                <w:bCs/>
              </w:rPr>
              <w:t>A</w:t>
            </w:r>
          </w:p>
        </w:tc>
        <w:tc>
          <w:tcPr>
            <w:tcW w:w="230" w:type="pct"/>
            <w:vAlign w:val="center"/>
          </w:tcPr>
          <w:p w14:paraId="67216861" w14:textId="77777777" w:rsidR="009727DB" w:rsidRPr="00196CE8" w:rsidRDefault="009727DB" w:rsidP="007003B2">
            <w:pPr>
              <w:jc w:val="center"/>
              <w:rPr>
                <w:rFonts w:ascii="Arial" w:hAnsi="Arial" w:cs="Arial"/>
                <w:b/>
                <w:bCs/>
              </w:rPr>
            </w:pPr>
            <w:r w:rsidRPr="00196CE8">
              <w:rPr>
                <w:rFonts w:ascii="Arial" w:hAnsi="Arial" w:cs="Arial"/>
                <w:b/>
                <w:bCs/>
              </w:rPr>
              <w:t>S</w:t>
            </w:r>
          </w:p>
        </w:tc>
        <w:tc>
          <w:tcPr>
            <w:tcW w:w="230" w:type="pct"/>
            <w:vAlign w:val="center"/>
          </w:tcPr>
          <w:p w14:paraId="07AE472E" w14:textId="77777777" w:rsidR="009727DB" w:rsidRPr="00196CE8" w:rsidRDefault="009727DB" w:rsidP="007003B2">
            <w:pPr>
              <w:jc w:val="center"/>
              <w:rPr>
                <w:rFonts w:ascii="Arial" w:hAnsi="Arial" w:cs="Arial"/>
                <w:b/>
                <w:bCs/>
              </w:rPr>
            </w:pPr>
            <w:r w:rsidRPr="00196CE8">
              <w:rPr>
                <w:rFonts w:ascii="Arial" w:hAnsi="Arial" w:cs="Arial"/>
                <w:b/>
                <w:bCs/>
              </w:rPr>
              <w:t>O</w:t>
            </w:r>
          </w:p>
        </w:tc>
        <w:tc>
          <w:tcPr>
            <w:tcW w:w="230" w:type="pct"/>
            <w:vAlign w:val="center"/>
          </w:tcPr>
          <w:p w14:paraId="43ED5F71" w14:textId="77777777" w:rsidR="009727DB" w:rsidRPr="00196CE8" w:rsidRDefault="009727DB" w:rsidP="007003B2">
            <w:pPr>
              <w:jc w:val="center"/>
              <w:rPr>
                <w:rFonts w:ascii="Arial" w:hAnsi="Arial" w:cs="Arial"/>
                <w:b/>
                <w:bCs/>
              </w:rPr>
            </w:pPr>
            <w:r w:rsidRPr="00196CE8">
              <w:rPr>
                <w:rFonts w:ascii="Arial" w:hAnsi="Arial" w:cs="Arial"/>
                <w:b/>
                <w:bCs/>
              </w:rPr>
              <w:t>N</w:t>
            </w:r>
          </w:p>
        </w:tc>
        <w:tc>
          <w:tcPr>
            <w:tcW w:w="230" w:type="pct"/>
            <w:vAlign w:val="center"/>
          </w:tcPr>
          <w:p w14:paraId="04734094" w14:textId="77777777" w:rsidR="009727DB" w:rsidRPr="00196CE8" w:rsidRDefault="009727DB" w:rsidP="007003B2">
            <w:pPr>
              <w:jc w:val="center"/>
              <w:rPr>
                <w:rFonts w:ascii="Arial" w:hAnsi="Arial" w:cs="Arial"/>
                <w:b/>
                <w:bCs/>
              </w:rPr>
            </w:pPr>
            <w:r w:rsidRPr="00196CE8">
              <w:rPr>
                <w:rFonts w:ascii="Arial" w:hAnsi="Arial" w:cs="Arial"/>
                <w:b/>
                <w:bCs/>
              </w:rPr>
              <w:t>D</w:t>
            </w:r>
          </w:p>
        </w:tc>
      </w:tr>
      <w:tr w:rsidR="005C2ED6" w:rsidRPr="00196CE8" w14:paraId="2121586A" w14:textId="77777777" w:rsidTr="00887236">
        <w:tc>
          <w:tcPr>
            <w:tcW w:w="2244" w:type="pct"/>
          </w:tcPr>
          <w:p w14:paraId="7AF60165" w14:textId="77777777" w:rsidR="009727DB" w:rsidRPr="00196CE8" w:rsidRDefault="009727DB" w:rsidP="007003B2">
            <w:pPr>
              <w:rPr>
                <w:rFonts w:ascii="Arial" w:hAnsi="Arial" w:cs="Arial"/>
              </w:rPr>
            </w:pPr>
          </w:p>
        </w:tc>
        <w:tc>
          <w:tcPr>
            <w:tcW w:w="230" w:type="pct"/>
            <w:vAlign w:val="center"/>
          </w:tcPr>
          <w:p w14:paraId="4AA0886F" w14:textId="77777777" w:rsidR="009727DB" w:rsidRPr="00196CE8" w:rsidRDefault="009727DB" w:rsidP="007003B2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" w:type="pct"/>
            <w:vAlign w:val="center"/>
          </w:tcPr>
          <w:p w14:paraId="0B9EF733" w14:textId="77777777" w:rsidR="009727DB" w:rsidRPr="00196CE8" w:rsidRDefault="009727DB" w:rsidP="007003B2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" w:type="pct"/>
            <w:vAlign w:val="center"/>
          </w:tcPr>
          <w:p w14:paraId="6C7E1014" w14:textId="77777777" w:rsidR="009727DB" w:rsidRPr="00196CE8" w:rsidRDefault="009727DB" w:rsidP="007003B2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" w:type="pct"/>
            <w:vAlign w:val="center"/>
          </w:tcPr>
          <w:p w14:paraId="3B3BC414" w14:textId="77777777" w:rsidR="009727DB" w:rsidRPr="00196CE8" w:rsidRDefault="009727DB" w:rsidP="007003B2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" w:type="pct"/>
            <w:vAlign w:val="center"/>
          </w:tcPr>
          <w:p w14:paraId="7EDE13FF" w14:textId="77777777" w:rsidR="009727DB" w:rsidRPr="00196CE8" w:rsidRDefault="009727DB" w:rsidP="007003B2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" w:type="pct"/>
            <w:vAlign w:val="center"/>
          </w:tcPr>
          <w:p w14:paraId="28B20A96" w14:textId="77777777" w:rsidR="009727DB" w:rsidRPr="00196CE8" w:rsidRDefault="009727DB" w:rsidP="007003B2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" w:type="pct"/>
            <w:vAlign w:val="center"/>
          </w:tcPr>
          <w:p w14:paraId="514CD42A" w14:textId="77777777" w:rsidR="009727DB" w:rsidRPr="00196CE8" w:rsidRDefault="009727DB" w:rsidP="007003B2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" w:type="pct"/>
            <w:vAlign w:val="center"/>
          </w:tcPr>
          <w:p w14:paraId="0B742787" w14:textId="77777777" w:rsidR="009727DB" w:rsidRPr="00196CE8" w:rsidRDefault="009727DB" w:rsidP="007003B2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" w:type="pct"/>
            <w:vAlign w:val="center"/>
          </w:tcPr>
          <w:p w14:paraId="021D1879" w14:textId="77777777" w:rsidR="009727DB" w:rsidRPr="00196CE8" w:rsidRDefault="009727DB" w:rsidP="007003B2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" w:type="pct"/>
            <w:vAlign w:val="center"/>
          </w:tcPr>
          <w:p w14:paraId="314096CD" w14:textId="77777777" w:rsidR="009727DB" w:rsidRPr="00196CE8" w:rsidRDefault="009727DB" w:rsidP="007003B2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" w:type="pct"/>
            <w:vAlign w:val="center"/>
          </w:tcPr>
          <w:p w14:paraId="15E5FCD6" w14:textId="77777777" w:rsidR="009727DB" w:rsidRPr="00196CE8" w:rsidRDefault="009727DB" w:rsidP="007003B2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" w:type="pct"/>
            <w:vAlign w:val="center"/>
          </w:tcPr>
          <w:p w14:paraId="3321575D" w14:textId="77777777" w:rsidR="009727DB" w:rsidRPr="00196CE8" w:rsidRDefault="009727DB" w:rsidP="007003B2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</w:tr>
      <w:tr w:rsidR="005C2ED6" w:rsidRPr="00196CE8" w14:paraId="19ABABAF" w14:textId="77777777" w:rsidTr="00887236">
        <w:tc>
          <w:tcPr>
            <w:tcW w:w="2244" w:type="pct"/>
          </w:tcPr>
          <w:p w14:paraId="174994E1" w14:textId="77777777" w:rsidR="009727DB" w:rsidRPr="00196CE8" w:rsidRDefault="009727DB" w:rsidP="007003B2">
            <w:pPr>
              <w:rPr>
                <w:rFonts w:ascii="Arial" w:hAnsi="Arial" w:cs="Arial"/>
              </w:rPr>
            </w:pPr>
          </w:p>
        </w:tc>
        <w:tc>
          <w:tcPr>
            <w:tcW w:w="230" w:type="pct"/>
            <w:vAlign w:val="center"/>
          </w:tcPr>
          <w:p w14:paraId="7CE14251" w14:textId="77777777" w:rsidR="009727DB" w:rsidRPr="00196CE8" w:rsidRDefault="009727DB" w:rsidP="007003B2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" w:type="pct"/>
            <w:vAlign w:val="center"/>
          </w:tcPr>
          <w:p w14:paraId="68BA21AC" w14:textId="77777777" w:rsidR="009727DB" w:rsidRPr="00196CE8" w:rsidRDefault="009727DB" w:rsidP="007003B2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" w:type="pct"/>
            <w:vAlign w:val="center"/>
          </w:tcPr>
          <w:p w14:paraId="47AAB440" w14:textId="77777777" w:rsidR="009727DB" w:rsidRPr="00196CE8" w:rsidRDefault="009727DB" w:rsidP="007003B2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" w:type="pct"/>
            <w:vAlign w:val="center"/>
          </w:tcPr>
          <w:p w14:paraId="7AD1E33F" w14:textId="77777777" w:rsidR="009727DB" w:rsidRPr="00196CE8" w:rsidRDefault="009727DB" w:rsidP="007003B2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" w:type="pct"/>
            <w:vAlign w:val="center"/>
          </w:tcPr>
          <w:p w14:paraId="6107EC95" w14:textId="77777777" w:rsidR="009727DB" w:rsidRPr="00196CE8" w:rsidRDefault="009727DB" w:rsidP="007003B2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" w:type="pct"/>
            <w:vAlign w:val="center"/>
          </w:tcPr>
          <w:p w14:paraId="080C0459" w14:textId="77777777" w:rsidR="009727DB" w:rsidRPr="00196CE8" w:rsidRDefault="009727DB" w:rsidP="007003B2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" w:type="pct"/>
            <w:vAlign w:val="center"/>
          </w:tcPr>
          <w:p w14:paraId="500F733E" w14:textId="77777777" w:rsidR="009727DB" w:rsidRPr="00196CE8" w:rsidRDefault="009727DB" w:rsidP="007003B2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" w:type="pct"/>
            <w:vAlign w:val="center"/>
          </w:tcPr>
          <w:p w14:paraId="7BC4F21A" w14:textId="77777777" w:rsidR="009727DB" w:rsidRPr="00196CE8" w:rsidRDefault="009727DB" w:rsidP="007003B2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" w:type="pct"/>
            <w:vAlign w:val="center"/>
          </w:tcPr>
          <w:p w14:paraId="4D88D4D1" w14:textId="77777777" w:rsidR="009727DB" w:rsidRPr="00196CE8" w:rsidRDefault="009727DB" w:rsidP="007003B2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" w:type="pct"/>
            <w:vAlign w:val="center"/>
          </w:tcPr>
          <w:p w14:paraId="15593C0E" w14:textId="77777777" w:rsidR="009727DB" w:rsidRPr="00196CE8" w:rsidRDefault="009727DB" w:rsidP="007003B2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" w:type="pct"/>
            <w:vAlign w:val="center"/>
          </w:tcPr>
          <w:p w14:paraId="1B61AEAB" w14:textId="77777777" w:rsidR="009727DB" w:rsidRPr="00196CE8" w:rsidRDefault="009727DB" w:rsidP="007003B2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" w:type="pct"/>
            <w:vAlign w:val="center"/>
          </w:tcPr>
          <w:p w14:paraId="0D7697D6" w14:textId="77777777" w:rsidR="009727DB" w:rsidRPr="00196CE8" w:rsidRDefault="009727DB" w:rsidP="007003B2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</w:tr>
      <w:tr w:rsidR="005C2ED6" w:rsidRPr="00196CE8" w14:paraId="7FAA1C1D" w14:textId="77777777" w:rsidTr="00887236">
        <w:tc>
          <w:tcPr>
            <w:tcW w:w="2244" w:type="pct"/>
          </w:tcPr>
          <w:p w14:paraId="69E6223A" w14:textId="77777777" w:rsidR="009727DB" w:rsidRPr="00196CE8" w:rsidRDefault="009727DB" w:rsidP="007003B2">
            <w:pPr>
              <w:rPr>
                <w:rFonts w:ascii="Arial" w:hAnsi="Arial" w:cs="Arial"/>
              </w:rPr>
            </w:pPr>
          </w:p>
        </w:tc>
        <w:tc>
          <w:tcPr>
            <w:tcW w:w="230" w:type="pct"/>
            <w:vAlign w:val="center"/>
          </w:tcPr>
          <w:p w14:paraId="3CBBFA1D" w14:textId="77777777" w:rsidR="009727DB" w:rsidRPr="00196CE8" w:rsidRDefault="009727DB" w:rsidP="007003B2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" w:type="pct"/>
            <w:vAlign w:val="center"/>
          </w:tcPr>
          <w:p w14:paraId="12770BB8" w14:textId="77777777" w:rsidR="009727DB" w:rsidRPr="00196CE8" w:rsidRDefault="009727DB" w:rsidP="007003B2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" w:type="pct"/>
            <w:vAlign w:val="center"/>
          </w:tcPr>
          <w:p w14:paraId="7C095BDF" w14:textId="77777777" w:rsidR="009727DB" w:rsidRPr="00196CE8" w:rsidRDefault="009727DB" w:rsidP="007003B2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" w:type="pct"/>
            <w:vAlign w:val="center"/>
          </w:tcPr>
          <w:p w14:paraId="0E16658A" w14:textId="77777777" w:rsidR="009727DB" w:rsidRPr="00196CE8" w:rsidRDefault="009727DB" w:rsidP="007003B2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" w:type="pct"/>
            <w:vAlign w:val="center"/>
          </w:tcPr>
          <w:p w14:paraId="0C42056D" w14:textId="77777777" w:rsidR="009727DB" w:rsidRPr="00196CE8" w:rsidRDefault="009727DB" w:rsidP="007003B2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" w:type="pct"/>
            <w:vAlign w:val="center"/>
          </w:tcPr>
          <w:p w14:paraId="5BD6D31B" w14:textId="77777777" w:rsidR="009727DB" w:rsidRPr="00196CE8" w:rsidRDefault="009727DB" w:rsidP="007003B2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" w:type="pct"/>
            <w:vAlign w:val="center"/>
          </w:tcPr>
          <w:p w14:paraId="5B6D889A" w14:textId="77777777" w:rsidR="009727DB" w:rsidRPr="00196CE8" w:rsidRDefault="009727DB" w:rsidP="007003B2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" w:type="pct"/>
            <w:vAlign w:val="center"/>
          </w:tcPr>
          <w:p w14:paraId="141E54F7" w14:textId="77777777" w:rsidR="009727DB" w:rsidRPr="00196CE8" w:rsidRDefault="009727DB" w:rsidP="007003B2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" w:type="pct"/>
            <w:vAlign w:val="center"/>
          </w:tcPr>
          <w:p w14:paraId="6AAE331D" w14:textId="77777777" w:rsidR="009727DB" w:rsidRPr="00196CE8" w:rsidRDefault="009727DB" w:rsidP="007003B2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" w:type="pct"/>
            <w:vAlign w:val="center"/>
          </w:tcPr>
          <w:p w14:paraId="37EBBFE5" w14:textId="77777777" w:rsidR="009727DB" w:rsidRPr="00196CE8" w:rsidRDefault="009727DB" w:rsidP="007003B2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" w:type="pct"/>
            <w:vAlign w:val="center"/>
          </w:tcPr>
          <w:p w14:paraId="6A2D7E4B" w14:textId="77777777" w:rsidR="009727DB" w:rsidRPr="00196CE8" w:rsidRDefault="009727DB" w:rsidP="007003B2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" w:type="pct"/>
            <w:vAlign w:val="center"/>
          </w:tcPr>
          <w:p w14:paraId="6E52F5BC" w14:textId="77777777" w:rsidR="009727DB" w:rsidRPr="00196CE8" w:rsidRDefault="009727DB" w:rsidP="007003B2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</w:tr>
      <w:tr w:rsidR="005C2ED6" w:rsidRPr="00196CE8" w14:paraId="1DCCF7A1" w14:textId="77777777" w:rsidTr="00887236">
        <w:tc>
          <w:tcPr>
            <w:tcW w:w="2244" w:type="pct"/>
          </w:tcPr>
          <w:p w14:paraId="3C057740" w14:textId="77777777" w:rsidR="009727DB" w:rsidRPr="00196CE8" w:rsidRDefault="009727DB" w:rsidP="007003B2">
            <w:pPr>
              <w:rPr>
                <w:rFonts w:ascii="Arial" w:hAnsi="Arial" w:cs="Arial"/>
              </w:rPr>
            </w:pPr>
          </w:p>
        </w:tc>
        <w:tc>
          <w:tcPr>
            <w:tcW w:w="230" w:type="pct"/>
            <w:vAlign w:val="center"/>
          </w:tcPr>
          <w:p w14:paraId="38BCAFB0" w14:textId="77777777" w:rsidR="009727DB" w:rsidRPr="00196CE8" w:rsidRDefault="009727DB" w:rsidP="007003B2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" w:type="pct"/>
            <w:vAlign w:val="center"/>
          </w:tcPr>
          <w:p w14:paraId="39ACB9D2" w14:textId="77777777" w:rsidR="009727DB" w:rsidRPr="00196CE8" w:rsidRDefault="009727DB" w:rsidP="007003B2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" w:type="pct"/>
            <w:vAlign w:val="center"/>
          </w:tcPr>
          <w:p w14:paraId="326180AF" w14:textId="77777777" w:rsidR="009727DB" w:rsidRPr="00196CE8" w:rsidRDefault="009727DB" w:rsidP="007003B2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" w:type="pct"/>
            <w:vAlign w:val="center"/>
          </w:tcPr>
          <w:p w14:paraId="619299C8" w14:textId="77777777" w:rsidR="009727DB" w:rsidRPr="00196CE8" w:rsidRDefault="009727DB" w:rsidP="007003B2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" w:type="pct"/>
            <w:vAlign w:val="center"/>
          </w:tcPr>
          <w:p w14:paraId="50227030" w14:textId="77777777" w:rsidR="009727DB" w:rsidRPr="00196CE8" w:rsidRDefault="009727DB" w:rsidP="007003B2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" w:type="pct"/>
            <w:vAlign w:val="center"/>
          </w:tcPr>
          <w:p w14:paraId="5436B5CE" w14:textId="77777777" w:rsidR="009727DB" w:rsidRPr="00196CE8" w:rsidRDefault="009727DB" w:rsidP="007003B2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" w:type="pct"/>
            <w:vAlign w:val="center"/>
          </w:tcPr>
          <w:p w14:paraId="51E98DE8" w14:textId="77777777" w:rsidR="009727DB" w:rsidRPr="00196CE8" w:rsidRDefault="009727DB" w:rsidP="007003B2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" w:type="pct"/>
            <w:vAlign w:val="center"/>
          </w:tcPr>
          <w:p w14:paraId="07F5D09B" w14:textId="77777777" w:rsidR="009727DB" w:rsidRPr="00196CE8" w:rsidRDefault="009727DB" w:rsidP="007003B2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" w:type="pct"/>
            <w:vAlign w:val="center"/>
          </w:tcPr>
          <w:p w14:paraId="7C507D2E" w14:textId="77777777" w:rsidR="009727DB" w:rsidRPr="00196CE8" w:rsidRDefault="009727DB" w:rsidP="007003B2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" w:type="pct"/>
            <w:vAlign w:val="center"/>
          </w:tcPr>
          <w:p w14:paraId="36DF5ABA" w14:textId="77777777" w:rsidR="009727DB" w:rsidRPr="00196CE8" w:rsidRDefault="009727DB" w:rsidP="007003B2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" w:type="pct"/>
            <w:vAlign w:val="center"/>
          </w:tcPr>
          <w:p w14:paraId="31A865B7" w14:textId="77777777" w:rsidR="009727DB" w:rsidRPr="00196CE8" w:rsidRDefault="009727DB" w:rsidP="007003B2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" w:type="pct"/>
            <w:vAlign w:val="center"/>
          </w:tcPr>
          <w:p w14:paraId="2452F6A6" w14:textId="77777777" w:rsidR="009727DB" w:rsidRPr="00196CE8" w:rsidRDefault="009727DB" w:rsidP="007003B2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</w:tr>
      <w:tr w:rsidR="005C2ED6" w:rsidRPr="00196CE8" w14:paraId="15634460" w14:textId="77777777" w:rsidTr="00887236">
        <w:tc>
          <w:tcPr>
            <w:tcW w:w="2244" w:type="pct"/>
          </w:tcPr>
          <w:p w14:paraId="5B448D3D" w14:textId="77777777" w:rsidR="009727DB" w:rsidRPr="00196CE8" w:rsidRDefault="009727DB" w:rsidP="007003B2">
            <w:pPr>
              <w:rPr>
                <w:rFonts w:ascii="Arial" w:hAnsi="Arial" w:cs="Arial"/>
              </w:rPr>
            </w:pPr>
          </w:p>
        </w:tc>
        <w:tc>
          <w:tcPr>
            <w:tcW w:w="230" w:type="pct"/>
            <w:vAlign w:val="center"/>
          </w:tcPr>
          <w:p w14:paraId="6FEB4E60" w14:textId="77777777" w:rsidR="009727DB" w:rsidRPr="00196CE8" w:rsidRDefault="009727DB" w:rsidP="007003B2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" w:type="pct"/>
            <w:vAlign w:val="center"/>
          </w:tcPr>
          <w:p w14:paraId="312AA453" w14:textId="77777777" w:rsidR="009727DB" w:rsidRPr="00196CE8" w:rsidRDefault="009727DB" w:rsidP="007003B2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" w:type="pct"/>
            <w:vAlign w:val="center"/>
          </w:tcPr>
          <w:p w14:paraId="4BEEC9E9" w14:textId="77777777" w:rsidR="009727DB" w:rsidRPr="00196CE8" w:rsidRDefault="009727DB" w:rsidP="007003B2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" w:type="pct"/>
            <w:vAlign w:val="center"/>
          </w:tcPr>
          <w:p w14:paraId="22C4CD9B" w14:textId="77777777" w:rsidR="009727DB" w:rsidRPr="00196CE8" w:rsidRDefault="009727DB" w:rsidP="007003B2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" w:type="pct"/>
            <w:vAlign w:val="center"/>
          </w:tcPr>
          <w:p w14:paraId="7310849A" w14:textId="77777777" w:rsidR="009727DB" w:rsidRPr="00196CE8" w:rsidRDefault="009727DB" w:rsidP="007003B2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" w:type="pct"/>
            <w:vAlign w:val="center"/>
          </w:tcPr>
          <w:p w14:paraId="5BBC0B38" w14:textId="77777777" w:rsidR="009727DB" w:rsidRPr="00196CE8" w:rsidRDefault="009727DB" w:rsidP="007003B2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" w:type="pct"/>
            <w:vAlign w:val="center"/>
          </w:tcPr>
          <w:p w14:paraId="5807462C" w14:textId="77777777" w:rsidR="009727DB" w:rsidRPr="00196CE8" w:rsidRDefault="009727DB" w:rsidP="007003B2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" w:type="pct"/>
            <w:vAlign w:val="center"/>
          </w:tcPr>
          <w:p w14:paraId="2A1BF63B" w14:textId="77777777" w:rsidR="009727DB" w:rsidRPr="00196CE8" w:rsidRDefault="009727DB" w:rsidP="007003B2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" w:type="pct"/>
            <w:vAlign w:val="center"/>
          </w:tcPr>
          <w:p w14:paraId="0DC1ECA9" w14:textId="77777777" w:rsidR="009727DB" w:rsidRPr="00196CE8" w:rsidRDefault="009727DB" w:rsidP="007003B2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" w:type="pct"/>
            <w:vAlign w:val="center"/>
          </w:tcPr>
          <w:p w14:paraId="63A0BDD9" w14:textId="77777777" w:rsidR="009727DB" w:rsidRPr="00196CE8" w:rsidRDefault="009727DB" w:rsidP="007003B2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" w:type="pct"/>
            <w:vAlign w:val="center"/>
          </w:tcPr>
          <w:p w14:paraId="28A01F5A" w14:textId="77777777" w:rsidR="009727DB" w:rsidRPr="00196CE8" w:rsidRDefault="009727DB" w:rsidP="007003B2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" w:type="pct"/>
            <w:vAlign w:val="center"/>
          </w:tcPr>
          <w:p w14:paraId="21DF7A4B" w14:textId="77777777" w:rsidR="009727DB" w:rsidRPr="00196CE8" w:rsidRDefault="009727DB" w:rsidP="007003B2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</w:tr>
      <w:tr w:rsidR="005C2ED6" w:rsidRPr="00196CE8" w14:paraId="41326ACF" w14:textId="77777777" w:rsidTr="00887236">
        <w:tc>
          <w:tcPr>
            <w:tcW w:w="2244" w:type="pct"/>
          </w:tcPr>
          <w:p w14:paraId="1C42C209" w14:textId="77777777" w:rsidR="009727DB" w:rsidRPr="00196CE8" w:rsidRDefault="009727DB" w:rsidP="007003B2">
            <w:pPr>
              <w:rPr>
                <w:rFonts w:ascii="Arial" w:hAnsi="Arial" w:cs="Arial"/>
              </w:rPr>
            </w:pPr>
          </w:p>
        </w:tc>
        <w:tc>
          <w:tcPr>
            <w:tcW w:w="230" w:type="pct"/>
            <w:vAlign w:val="center"/>
          </w:tcPr>
          <w:p w14:paraId="481A9EB9" w14:textId="77777777" w:rsidR="009727DB" w:rsidRPr="00196CE8" w:rsidRDefault="009727DB" w:rsidP="007003B2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" w:type="pct"/>
            <w:vAlign w:val="center"/>
          </w:tcPr>
          <w:p w14:paraId="4047F5AD" w14:textId="77777777" w:rsidR="009727DB" w:rsidRPr="00196CE8" w:rsidRDefault="009727DB" w:rsidP="007003B2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" w:type="pct"/>
            <w:vAlign w:val="center"/>
          </w:tcPr>
          <w:p w14:paraId="23A8B8DA" w14:textId="77777777" w:rsidR="009727DB" w:rsidRPr="00196CE8" w:rsidRDefault="009727DB" w:rsidP="007003B2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" w:type="pct"/>
            <w:vAlign w:val="center"/>
          </w:tcPr>
          <w:p w14:paraId="1AC85638" w14:textId="77777777" w:rsidR="009727DB" w:rsidRPr="00196CE8" w:rsidRDefault="009727DB" w:rsidP="007003B2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" w:type="pct"/>
            <w:vAlign w:val="center"/>
          </w:tcPr>
          <w:p w14:paraId="12A05FB7" w14:textId="77777777" w:rsidR="009727DB" w:rsidRPr="00196CE8" w:rsidRDefault="009727DB" w:rsidP="007003B2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" w:type="pct"/>
            <w:vAlign w:val="center"/>
          </w:tcPr>
          <w:p w14:paraId="2D8499E4" w14:textId="77777777" w:rsidR="009727DB" w:rsidRPr="00196CE8" w:rsidRDefault="009727DB" w:rsidP="007003B2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" w:type="pct"/>
            <w:vAlign w:val="center"/>
          </w:tcPr>
          <w:p w14:paraId="53109253" w14:textId="77777777" w:rsidR="009727DB" w:rsidRPr="00196CE8" w:rsidRDefault="009727DB" w:rsidP="007003B2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" w:type="pct"/>
            <w:vAlign w:val="center"/>
          </w:tcPr>
          <w:p w14:paraId="3DCA5378" w14:textId="77777777" w:rsidR="009727DB" w:rsidRPr="00196CE8" w:rsidRDefault="009727DB" w:rsidP="007003B2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" w:type="pct"/>
            <w:vAlign w:val="center"/>
          </w:tcPr>
          <w:p w14:paraId="15F0E9DA" w14:textId="77777777" w:rsidR="009727DB" w:rsidRPr="00196CE8" w:rsidRDefault="009727DB" w:rsidP="007003B2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" w:type="pct"/>
            <w:vAlign w:val="center"/>
          </w:tcPr>
          <w:p w14:paraId="56482011" w14:textId="77777777" w:rsidR="009727DB" w:rsidRPr="00196CE8" w:rsidRDefault="009727DB" w:rsidP="007003B2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" w:type="pct"/>
            <w:vAlign w:val="center"/>
          </w:tcPr>
          <w:p w14:paraId="28031E25" w14:textId="77777777" w:rsidR="009727DB" w:rsidRPr="00196CE8" w:rsidRDefault="009727DB" w:rsidP="007003B2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" w:type="pct"/>
            <w:vAlign w:val="center"/>
          </w:tcPr>
          <w:p w14:paraId="1AA82F7C" w14:textId="77777777" w:rsidR="009727DB" w:rsidRPr="00196CE8" w:rsidRDefault="009727DB" w:rsidP="007003B2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</w:tr>
      <w:tr w:rsidR="005C2ED6" w:rsidRPr="00196CE8" w14:paraId="343AB343" w14:textId="77777777" w:rsidTr="00887236">
        <w:tc>
          <w:tcPr>
            <w:tcW w:w="2244" w:type="pct"/>
          </w:tcPr>
          <w:p w14:paraId="46385AF8" w14:textId="77777777" w:rsidR="009727DB" w:rsidRPr="00196CE8" w:rsidRDefault="009727DB" w:rsidP="007003B2">
            <w:pPr>
              <w:rPr>
                <w:rFonts w:ascii="Arial" w:hAnsi="Arial" w:cs="Arial"/>
              </w:rPr>
            </w:pPr>
          </w:p>
        </w:tc>
        <w:tc>
          <w:tcPr>
            <w:tcW w:w="230" w:type="pct"/>
            <w:vAlign w:val="center"/>
          </w:tcPr>
          <w:p w14:paraId="7B06B8C7" w14:textId="77777777" w:rsidR="009727DB" w:rsidRPr="00196CE8" w:rsidRDefault="009727DB" w:rsidP="007003B2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" w:type="pct"/>
            <w:vAlign w:val="center"/>
          </w:tcPr>
          <w:p w14:paraId="4BEB9E95" w14:textId="77777777" w:rsidR="009727DB" w:rsidRPr="00196CE8" w:rsidRDefault="009727DB" w:rsidP="007003B2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" w:type="pct"/>
            <w:vAlign w:val="center"/>
          </w:tcPr>
          <w:p w14:paraId="292F9060" w14:textId="77777777" w:rsidR="009727DB" w:rsidRPr="00196CE8" w:rsidRDefault="009727DB" w:rsidP="007003B2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" w:type="pct"/>
            <w:vAlign w:val="center"/>
          </w:tcPr>
          <w:p w14:paraId="20C268FA" w14:textId="77777777" w:rsidR="009727DB" w:rsidRPr="00196CE8" w:rsidRDefault="009727DB" w:rsidP="007003B2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" w:type="pct"/>
            <w:vAlign w:val="center"/>
          </w:tcPr>
          <w:p w14:paraId="5D41F7D7" w14:textId="77777777" w:rsidR="009727DB" w:rsidRPr="00196CE8" w:rsidRDefault="009727DB" w:rsidP="007003B2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" w:type="pct"/>
            <w:vAlign w:val="center"/>
          </w:tcPr>
          <w:p w14:paraId="46CDD5B6" w14:textId="77777777" w:rsidR="009727DB" w:rsidRPr="00196CE8" w:rsidRDefault="009727DB" w:rsidP="007003B2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" w:type="pct"/>
            <w:vAlign w:val="center"/>
          </w:tcPr>
          <w:p w14:paraId="618C8274" w14:textId="77777777" w:rsidR="009727DB" w:rsidRPr="00196CE8" w:rsidRDefault="009727DB" w:rsidP="007003B2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" w:type="pct"/>
            <w:vAlign w:val="center"/>
          </w:tcPr>
          <w:p w14:paraId="66758616" w14:textId="77777777" w:rsidR="009727DB" w:rsidRPr="00196CE8" w:rsidRDefault="009727DB" w:rsidP="007003B2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" w:type="pct"/>
            <w:vAlign w:val="center"/>
          </w:tcPr>
          <w:p w14:paraId="45A5F40D" w14:textId="77777777" w:rsidR="009727DB" w:rsidRPr="00196CE8" w:rsidRDefault="009727DB" w:rsidP="007003B2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" w:type="pct"/>
            <w:vAlign w:val="center"/>
          </w:tcPr>
          <w:p w14:paraId="0A906C72" w14:textId="77777777" w:rsidR="009727DB" w:rsidRPr="00196CE8" w:rsidRDefault="009727DB" w:rsidP="007003B2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" w:type="pct"/>
            <w:vAlign w:val="center"/>
          </w:tcPr>
          <w:p w14:paraId="619CFD18" w14:textId="77777777" w:rsidR="009727DB" w:rsidRPr="00196CE8" w:rsidRDefault="009727DB" w:rsidP="007003B2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" w:type="pct"/>
            <w:vAlign w:val="center"/>
          </w:tcPr>
          <w:p w14:paraId="5EA67DF3" w14:textId="77777777" w:rsidR="009727DB" w:rsidRPr="00196CE8" w:rsidRDefault="009727DB" w:rsidP="007003B2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</w:tr>
    </w:tbl>
    <w:p w14:paraId="2583EC15" w14:textId="77777777" w:rsidR="00594B40" w:rsidRPr="00196CE8" w:rsidRDefault="00594B40">
      <w:pPr>
        <w:rPr>
          <w:rFonts w:ascii="Arial" w:hAnsi="Arial" w:cs="Arial"/>
        </w:rPr>
      </w:pPr>
    </w:p>
    <w:tbl>
      <w:tblPr>
        <w:tblW w:w="499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62"/>
        <w:gridCol w:w="416"/>
        <w:gridCol w:w="416"/>
        <w:gridCol w:w="416"/>
        <w:gridCol w:w="416"/>
        <w:gridCol w:w="416"/>
        <w:gridCol w:w="417"/>
        <w:gridCol w:w="417"/>
        <w:gridCol w:w="417"/>
        <w:gridCol w:w="417"/>
        <w:gridCol w:w="417"/>
        <w:gridCol w:w="417"/>
        <w:gridCol w:w="416"/>
      </w:tblGrid>
      <w:tr w:rsidR="005C2ED6" w:rsidRPr="00196CE8" w14:paraId="14B4A7AC" w14:textId="77777777" w:rsidTr="00887236">
        <w:tc>
          <w:tcPr>
            <w:tcW w:w="2242" w:type="pct"/>
          </w:tcPr>
          <w:p w14:paraId="510496C1" w14:textId="77777777" w:rsidR="009727DB" w:rsidRPr="00196CE8" w:rsidRDefault="009727DB" w:rsidP="007003B2">
            <w:pPr>
              <w:rPr>
                <w:rFonts w:ascii="Arial" w:hAnsi="Arial" w:cs="Arial"/>
                <w:b/>
                <w:bCs/>
              </w:rPr>
            </w:pPr>
            <w:r w:rsidRPr="00196CE8">
              <w:rPr>
                <w:rFonts w:ascii="Arial" w:hAnsi="Arial" w:cs="Arial"/>
                <w:b/>
                <w:bCs/>
              </w:rPr>
              <w:t>Etapas</w:t>
            </w:r>
          </w:p>
        </w:tc>
        <w:tc>
          <w:tcPr>
            <w:tcW w:w="2758" w:type="pct"/>
            <w:gridSpan w:val="12"/>
            <w:vAlign w:val="center"/>
          </w:tcPr>
          <w:p w14:paraId="38183BA3" w14:textId="5F9DBD81" w:rsidR="009727DB" w:rsidRPr="00196CE8" w:rsidRDefault="00307EB3" w:rsidP="007003B2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202</w:t>
            </w:r>
            <w:r w:rsidR="00B82844">
              <w:rPr>
                <w:rFonts w:ascii="Arial" w:hAnsi="Arial" w:cs="Arial"/>
                <w:b/>
                <w:bCs/>
              </w:rPr>
              <w:t>8</w:t>
            </w:r>
          </w:p>
        </w:tc>
      </w:tr>
      <w:tr w:rsidR="005C2ED6" w:rsidRPr="00196CE8" w14:paraId="79F4FF22" w14:textId="77777777" w:rsidTr="00887236">
        <w:tc>
          <w:tcPr>
            <w:tcW w:w="2242" w:type="pct"/>
          </w:tcPr>
          <w:p w14:paraId="71912196" w14:textId="77777777" w:rsidR="009727DB" w:rsidRPr="00196CE8" w:rsidRDefault="009727DB" w:rsidP="007003B2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30" w:type="pct"/>
            <w:vAlign w:val="center"/>
          </w:tcPr>
          <w:p w14:paraId="67C268DB" w14:textId="77777777" w:rsidR="009727DB" w:rsidRPr="00196CE8" w:rsidRDefault="009727DB" w:rsidP="007003B2">
            <w:pPr>
              <w:jc w:val="center"/>
              <w:rPr>
                <w:rFonts w:ascii="Arial" w:hAnsi="Arial" w:cs="Arial"/>
                <w:b/>
                <w:bCs/>
              </w:rPr>
            </w:pPr>
            <w:r w:rsidRPr="00196CE8">
              <w:rPr>
                <w:rFonts w:ascii="Arial" w:hAnsi="Arial" w:cs="Arial"/>
                <w:b/>
                <w:bCs/>
              </w:rPr>
              <w:t>J</w:t>
            </w:r>
          </w:p>
        </w:tc>
        <w:tc>
          <w:tcPr>
            <w:tcW w:w="230" w:type="pct"/>
            <w:vAlign w:val="center"/>
          </w:tcPr>
          <w:p w14:paraId="283D9305" w14:textId="77777777" w:rsidR="009727DB" w:rsidRPr="00196CE8" w:rsidRDefault="009727DB" w:rsidP="007003B2">
            <w:pPr>
              <w:jc w:val="center"/>
              <w:rPr>
                <w:rFonts w:ascii="Arial" w:hAnsi="Arial" w:cs="Arial"/>
                <w:b/>
                <w:bCs/>
              </w:rPr>
            </w:pPr>
            <w:r w:rsidRPr="00196CE8">
              <w:rPr>
                <w:rFonts w:ascii="Arial" w:hAnsi="Arial" w:cs="Arial"/>
                <w:b/>
                <w:bCs/>
              </w:rPr>
              <w:t>F</w:t>
            </w:r>
          </w:p>
        </w:tc>
        <w:tc>
          <w:tcPr>
            <w:tcW w:w="230" w:type="pct"/>
            <w:vAlign w:val="center"/>
          </w:tcPr>
          <w:p w14:paraId="5D3DEB26" w14:textId="77777777" w:rsidR="009727DB" w:rsidRPr="00196CE8" w:rsidRDefault="009727DB" w:rsidP="007003B2">
            <w:pPr>
              <w:jc w:val="center"/>
              <w:rPr>
                <w:rFonts w:ascii="Arial" w:hAnsi="Arial" w:cs="Arial"/>
                <w:b/>
                <w:bCs/>
              </w:rPr>
            </w:pPr>
            <w:r w:rsidRPr="00196CE8">
              <w:rPr>
                <w:rFonts w:ascii="Arial" w:hAnsi="Arial" w:cs="Arial"/>
                <w:b/>
                <w:bCs/>
              </w:rPr>
              <w:t>M</w:t>
            </w:r>
          </w:p>
        </w:tc>
        <w:tc>
          <w:tcPr>
            <w:tcW w:w="230" w:type="pct"/>
            <w:vAlign w:val="center"/>
          </w:tcPr>
          <w:p w14:paraId="2B7303D2" w14:textId="77777777" w:rsidR="009727DB" w:rsidRPr="00196CE8" w:rsidRDefault="009727DB" w:rsidP="007003B2">
            <w:pPr>
              <w:jc w:val="center"/>
              <w:rPr>
                <w:rFonts w:ascii="Arial" w:hAnsi="Arial" w:cs="Arial"/>
                <w:b/>
                <w:bCs/>
              </w:rPr>
            </w:pPr>
            <w:r w:rsidRPr="00196CE8">
              <w:rPr>
                <w:rFonts w:ascii="Arial" w:hAnsi="Arial" w:cs="Arial"/>
                <w:b/>
                <w:bCs/>
              </w:rPr>
              <w:t>A</w:t>
            </w:r>
          </w:p>
        </w:tc>
        <w:tc>
          <w:tcPr>
            <w:tcW w:w="230" w:type="pct"/>
            <w:vAlign w:val="center"/>
          </w:tcPr>
          <w:p w14:paraId="76666228" w14:textId="77777777" w:rsidR="009727DB" w:rsidRPr="00196CE8" w:rsidRDefault="009727DB" w:rsidP="007003B2">
            <w:pPr>
              <w:jc w:val="center"/>
              <w:rPr>
                <w:rFonts w:ascii="Arial" w:hAnsi="Arial" w:cs="Arial"/>
                <w:b/>
                <w:bCs/>
              </w:rPr>
            </w:pPr>
            <w:r w:rsidRPr="00196CE8">
              <w:rPr>
                <w:rFonts w:ascii="Arial" w:hAnsi="Arial" w:cs="Arial"/>
                <w:b/>
                <w:bCs/>
              </w:rPr>
              <w:t>M</w:t>
            </w:r>
          </w:p>
        </w:tc>
        <w:tc>
          <w:tcPr>
            <w:tcW w:w="230" w:type="pct"/>
            <w:vAlign w:val="center"/>
          </w:tcPr>
          <w:p w14:paraId="50D094B0" w14:textId="77777777" w:rsidR="009727DB" w:rsidRPr="00196CE8" w:rsidRDefault="009727DB" w:rsidP="007003B2">
            <w:pPr>
              <w:jc w:val="center"/>
              <w:rPr>
                <w:rFonts w:ascii="Arial" w:hAnsi="Arial" w:cs="Arial"/>
                <w:b/>
                <w:bCs/>
              </w:rPr>
            </w:pPr>
            <w:r w:rsidRPr="00196CE8">
              <w:rPr>
                <w:rFonts w:ascii="Arial" w:hAnsi="Arial" w:cs="Arial"/>
                <w:b/>
                <w:bCs/>
              </w:rPr>
              <w:t>J</w:t>
            </w:r>
          </w:p>
        </w:tc>
        <w:tc>
          <w:tcPr>
            <w:tcW w:w="230" w:type="pct"/>
            <w:vAlign w:val="center"/>
          </w:tcPr>
          <w:p w14:paraId="6CE4FD06" w14:textId="77777777" w:rsidR="009727DB" w:rsidRPr="00196CE8" w:rsidRDefault="009727DB" w:rsidP="007003B2">
            <w:pPr>
              <w:jc w:val="center"/>
              <w:rPr>
                <w:rFonts w:ascii="Arial" w:hAnsi="Arial" w:cs="Arial"/>
                <w:b/>
                <w:bCs/>
              </w:rPr>
            </w:pPr>
            <w:r w:rsidRPr="00196CE8">
              <w:rPr>
                <w:rFonts w:ascii="Arial" w:hAnsi="Arial" w:cs="Arial"/>
                <w:b/>
                <w:bCs/>
              </w:rPr>
              <w:t>J</w:t>
            </w:r>
          </w:p>
        </w:tc>
        <w:tc>
          <w:tcPr>
            <w:tcW w:w="230" w:type="pct"/>
            <w:vAlign w:val="center"/>
          </w:tcPr>
          <w:p w14:paraId="27CBCE43" w14:textId="77777777" w:rsidR="009727DB" w:rsidRPr="00196CE8" w:rsidRDefault="009727DB" w:rsidP="007003B2">
            <w:pPr>
              <w:jc w:val="center"/>
              <w:rPr>
                <w:rFonts w:ascii="Arial" w:hAnsi="Arial" w:cs="Arial"/>
                <w:b/>
                <w:bCs/>
              </w:rPr>
            </w:pPr>
            <w:r w:rsidRPr="00196CE8">
              <w:rPr>
                <w:rFonts w:ascii="Arial" w:hAnsi="Arial" w:cs="Arial"/>
                <w:b/>
                <w:bCs/>
              </w:rPr>
              <w:t>A</w:t>
            </w:r>
          </w:p>
        </w:tc>
        <w:tc>
          <w:tcPr>
            <w:tcW w:w="230" w:type="pct"/>
            <w:vAlign w:val="center"/>
          </w:tcPr>
          <w:p w14:paraId="50B49636" w14:textId="77777777" w:rsidR="009727DB" w:rsidRPr="00196CE8" w:rsidRDefault="009727DB" w:rsidP="007003B2">
            <w:pPr>
              <w:jc w:val="center"/>
              <w:rPr>
                <w:rFonts w:ascii="Arial" w:hAnsi="Arial" w:cs="Arial"/>
                <w:b/>
                <w:bCs/>
              </w:rPr>
            </w:pPr>
            <w:r w:rsidRPr="00196CE8">
              <w:rPr>
                <w:rFonts w:ascii="Arial" w:hAnsi="Arial" w:cs="Arial"/>
                <w:b/>
                <w:bCs/>
              </w:rPr>
              <w:t>S</w:t>
            </w:r>
          </w:p>
        </w:tc>
        <w:tc>
          <w:tcPr>
            <w:tcW w:w="230" w:type="pct"/>
            <w:vAlign w:val="center"/>
          </w:tcPr>
          <w:p w14:paraId="3AF38676" w14:textId="77777777" w:rsidR="009727DB" w:rsidRPr="00196CE8" w:rsidRDefault="009727DB" w:rsidP="007003B2">
            <w:pPr>
              <w:jc w:val="center"/>
              <w:rPr>
                <w:rFonts w:ascii="Arial" w:hAnsi="Arial" w:cs="Arial"/>
                <w:b/>
                <w:bCs/>
              </w:rPr>
            </w:pPr>
            <w:r w:rsidRPr="00196CE8">
              <w:rPr>
                <w:rFonts w:ascii="Arial" w:hAnsi="Arial" w:cs="Arial"/>
                <w:b/>
                <w:bCs/>
              </w:rPr>
              <w:t>O</w:t>
            </w:r>
          </w:p>
        </w:tc>
        <w:tc>
          <w:tcPr>
            <w:tcW w:w="230" w:type="pct"/>
            <w:vAlign w:val="center"/>
          </w:tcPr>
          <w:p w14:paraId="2B7A2579" w14:textId="77777777" w:rsidR="009727DB" w:rsidRPr="00196CE8" w:rsidRDefault="009727DB" w:rsidP="007003B2">
            <w:pPr>
              <w:jc w:val="center"/>
              <w:rPr>
                <w:rFonts w:ascii="Arial" w:hAnsi="Arial" w:cs="Arial"/>
                <w:b/>
                <w:bCs/>
              </w:rPr>
            </w:pPr>
            <w:r w:rsidRPr="00196CE8">
              <w:rPr>
                <w:rFonts w:ascii="Arial" w:hAnsi="Arial" w:cs="Arial"/>
                <w:b/>
                <w:bCs/>
              </w:rPr>
              <w:t>N</w:t>
            </w:r>
          </w:p>
        </w:tc>
        <w:tc>
          <w:tcPr>
            <w:tcW w:w="230" w:type="pct"/>
            <w:vAlign w:val="center"/>
          </w:tcPr>
          <w:p w14:paraId="07FC6D2D" w14:textId="77777777" w:rsidR="009727DB" w:rsidRPr="00196CE8" w:rsidRDefault="009727DB" w:rsidP="007003B2">
            <w:pPr>
              <w:jc w:val="center"/>
              <w:rPr>
                <w:rFonts w:ascii="Arial" w:hAnsi="Arial" w:cs="Arial"/>
                <w:b/>
                <w:bCs/>
              </w:rPr>
            </w:pPr>
            <w:r w:rsidRPr="00196CE8">
              <w:rPr>
                <w:rFonts w:ascii="Arial" w:hAnsi="Arial" w:cs="Arial"/>
                <w:b/>
                <w:bCs/>
              </w:rPr>
              <w:t>D</w:t>
            </w:r>
          </w:p>
        </w:tc>
      </w:tr>
      <w:tr w:rsidR="005C2ED6" w:rsidRPr="00196CE8" w14:paraId="25B42B79" w14:textId="77777777" w:rsidTr="00887236">
        <w:tc>
          <w:tcPr>
            <w:tcW w:w="2242" w:type="pct"/>
          </w:tcPr>
          <w:p w14:paraId="46ECA680" w14:textId="77777777" w:rsidR="009727DB" w:rsidRPr="00196CE8" w:rsidRDefault="009727DB" w:rsidP="007003B2">
            <w:pPr>
              <w:rPr>
                <w:rFonts w:ascii="Arial" w:hAnsi="Arial" w:cs="Arial"/>
              </w:rPr>
            </w:pPr>
          </w:p>
        </w:tc>
        <w:tc>
          <w:tcPr>
            <w:tcW w:w="230" w:type="pct"/>
            <w:vAlign w:val="center"/>
          </w:tcPr>
          <w:p w14:paraId="7FBC4CBF" w14:textId="77777777" w:rsidR="009727DB" w:rsidRPr="00196CE8" w:rsidRDefault="009727DB" w:rsidP="007003B2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" w:type="pct"/>
            <w:vAlign w:val="center"/>
          </w:tcPr>
          <w:p w14:paraId="75D929D4" w14:textId="77777777" w:rsidR="009727DB" w:rsidRPr="00196CE8" w:rsidRDefault="009727DB" w:rsidP="007003B2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" w:type="pct"/>
            <w:vAlign w:val="center"/>
          </w:tcPr>
          <w:p w14:paraId="2726A054" w14:textId="77777777" w:rsidR="009727DB" w:rsidRPr="00196CE8" w:rsidRDefault="009727DB" w:rsidP="007003B2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" w:type="pct"/>
            <w:vAlign w:val="center"/>
          </w:tcPr>
          <w:p w14:paraId="0FE1892A" w14:textId="77777777" w:rsidR="009727DB" w:rsidRPr="00196CE8" w:rsidRDefault="009727DB" w:rsidP="007003B2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" w:type="pct"/>
            <w:vAlign w:val="center"/>
          </w:tcPr>
          <w:p w14:paraId="5A57D125" w14:textId="77777777" w:rsidR="009727DB" w:rsidRPr="00196CE8" w:rsidRDefault="009727DB" w:rsidP="007003B2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" w:type="pct"/>
            <w:vAlign w:val="center"/>
          </w:tcPr>
          <w:p w14:paraId="75FF5DD1" w14:textId="77777777" w:rsidR="009727DB" w:rsidRPr="00196CE8" w:rsidRDefault="009727DB" w:rsidP="007003B2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" w:type="pct"/>
            <w:vAlign w:val="center"/>
          </w:tcPr>
          <w:p w14:paraId="60BF11E9" w14:textId="77777777" w:rsidR="009727DB" w:rsidRPr="00196CE8" w:rsidRDefault="009727DB" w:rsidP="007003B2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" w:type="pct"/>
            <w:vAlign w:val="center"/>
          </w:tcPr>
          <w:p w14:paraId="1D1F0292" w14:textId="77777777" w:rsidR="009727DB" w:rsidRPr="00196CE8" w:rsidRDefault="009727DB" w:rsidP="007003B2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" w:type="pct"/>
            <w:vAlign w:val="center"/>
          </w:tcPr>
          <w:p w14:paraId="49B2563B" w14:textId="77777777" w:rsidR="009727DB" w:rsidRPr="00196CE8" w:rsidRDefault="009727DB" w:rsidP="007003B2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" w:type="pct"/>
            <w:vAlign w:val="center"/>
          </w:tcPr>
          <w:p w14:paraId="59A3024E" w14:textId="77777777" w:rsidR="009727DB" w:rsidRPr="00196CE8" w:rsidRDefault="009727DB" w:rsidP="007003B2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" w:type="pct"/>
            <w:vAlign w:val="center"/>
          </w:tcPr>
          <w:p w14:paraId="5D9C4140" w14:textId="77777777" w:rsidR="009727DB" w:rsidRPr="00196CE8" w:rsidRDefault="009727DB" w:rsidP="007003B2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" w:type="pct"/>
            <w:vAlign w:val="center"/>
          </w:tcPr>
          <w:p w14:paraId="4E802910" w14:textId="77777777" w:rsidR="009727DB" w:rsidRPr="00196CE8" w:rsidRDefault="009727DB" w:rsidP="007003B2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</w:tr>
      <w:tr w:rsidR="005C2ED6" w:rsidRPr="00196CE8" w14:paraId="022DAD77" w14:textId="77777777" w:rsidTr="00887236">
        <w:tc>
          <w:tcPr>
            <w:tcW w:w="2242" w:type="pct"/>
          </w:tcPr>
          <w:p w14:paraId="0BF48093" w14:textId="77777777" w:rsidR="009727DB" w:rsidRPr="00196CE8" w:rsidRDefault="009727DB" w:rsidP="007003B2">
            <w:pPr>
              <w:rPr>
                <w:rFonts w:ascii="Arial" w:hAnsi="Arial" w:cs="Arial"/>
              </w:rPr>
            </w:pPr>
          </w:p>
        </w:tc>
        <w:tc>
          <w:tcPr>
            <w:tcW w:w="230" w:type="pct"/>
            <w:vAlign w:val="center"/>
          </w:tcPr>
          <w:p w14:paraId="3DF5430C" w14:textId="77777777" w:rsidR="009727DB" w:rsidRPr="00196CE8" w:rsidRDefault="009727DB" w:rsidP="007003B2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" w:type="pct"/>
            <w:vAlign w:val="center"/>
          </w:tcPr>
          <w:p w14:paraId="0519ED51" w14:textId="77777777" w:rsidR="009727DB" w:rsidRPr="00196CE8" w:rsidRDefault="009727DB" w:rsidP="007003B2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" w:type="pct"/>
            <w:vAlign w:val="center"/>
          </w:tcPr>
          <w:p w14:paraId="4EB1FA9E" w14:textId="77777777" w:rsidR="009727DB" w:rsidRPr="00196CE8" w:rsidRDefault="009727DB" w:rsidP="007003B2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" w:type="pct"/>
            <w:vAlign w:val="center"/>
          </w:tcPr>
          <w:p w14:paraId="1CE85019" w14:textId="77777777" w:rsidR="009727DB" w:rsidRPr="00196CE8" w:rsidRDefault="009727DB" w:rsidP="007003B2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" w:type="pct"/>
            <w:vAlign w:val="center"/>
          </w:tcPr>
          <w:p w14:paraId="17559A9D" w14:textId="77777777" w:rsidR="009727DB" w:rsidRPr="00196CE8" w:rsidRDefault="009727DB" w:rsidP="007003B2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" w:type="pct"/>
            <w:vAlign w:val="center"/>
          </w:tcPr>
          <w:p w14:paraId="4A19301B" w14:textId="77777777" w:rsidR="009727DB" w:rsidRPr="00196CE8" w:rsidRDefault="009727DB" w:rsidP="007003B2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" w:type="pct"/>
            <w:vAlign w:val="center"/>
          </w:tcPr>
          <w:p w14:paraId="4357690E" w14:textId="77777777" w:rsidR="009727DB" w:rsidRPr="00196CE8" w:rsidRDefault="009727DB" w:rsidP="007003B2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" w:type="pct"/>
            <w:vAlign w:val="center"/>
          </w:tcPr>
          <w:p w14:paraId="0B66117C" w14:textId="77777777" w:rsidR="009727DB" w:rsidRPr="00196CE8" w:rsidRDefault="009727DB" w:rsidP="007003B2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" w:type="pct"/>
            <w:vAlign w:val="center"/>
          </w:tcPr>
          <w:p w14:paraId="65B97BE4" w14:textId="77777777" w:rsidR="009727DB" w:rsidRPr="00196CE8" w:rsidRDefault="009727DB" w:rsidP="007003B2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" w:type="pct"/>
            <w:vAlign w:val="center"/>
          </w:tcPr>
          <w:p w14:paraId="17D2BC5D" w14:textId="77777777" w:rsidR="009727DB" w:rsidRPr="00196CE8" w:rsidRDefault="009727DB" w:rsidP="007003B2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" w:type="pct"/>
            <w:vAlign w:val="center"/>
          </w:tcPr>
          <w:p w14:paraId="0A90E9CB" w14:textId="77777777" w:rsidR="009727DB" w:rsidRPr="00196CE8" w:rsidRDefault="009727DB" w:rsidP="007003B2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" w:type="pct"/>
            <w:vAlign w:val="center"/>
          </w:tcPr>
          <w:p w14:paraId="7465D873" w14:textId="77777777" w:rsidR="009727DB" w:rsidRPr="00196CE8" w:rsidRDefault="009727DB" w:rsidP="007003B2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</w:tr>
      <w:tr w:rsidR="005C2ED6" w:rsidRPr="00196CE8" w14:paraId="036C712B" w14:textId="77777777" w:rsidTr="00887236">
        <w:tc>
          <w:tcPr>
            <w:tcW w:w="2242" w:type="pct"/>
          </w:tcPr>
          <w:p w14:paraId="2D64611C" w14:textId="77777777" w:rsidR="009727DB" w:rsidRPr="00196CE8" w:rsidRDefault="009727DB" w:rsidP="007003B2">
            <w:pPr>
              <w:rPr>
                <w:rFonts w:ascii="Arial" w:hAnsi="Arial" w:cs="Arial"/>
              </w:rPr>
            </w:pPr>
          </w:p>
        </w:tc>
        <w:tc>
          <w:tcPr>
            <w:tcW w:w="230" w:type="pct"/>
            <w:vAlign w:val="center"/>
          </w:tcPr>
          <w:p w14:paraId="7EEE2F76" w14:textId="77777777" w:rsidR="009727DB" w:rsidRPr="00196CE8" w:rsidRDefault="009727DB" w:rsidP="007003B2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" w:type="pct"/>
            <w:vAlign w:val="center"/>
          </w:tcPr>
          <w:p w14:paraId="129FACDE" w14:textId="77777777" w:rsidR="009727DB" w:rsidRPr="00196CE8" w:rsidRDefault="009727DB" w:rsidP="007003B2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" w:type="pct"/>
            <w:vAlign w:val="center"/>
          </w:tcPr>
          <w:p w14:paraId="12B782D0" w14:textId="77777777" w:rsidR="009727DB" w:rsidRPr="00196CE8" w:rsidRDefault="009727DB" w:rsidP="007003B2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" w:type="pct"/>
            <w:vAlign w:val="center"/>
          </w:tcPr>
          <w:p w14:paraId="252227F3" w14:textId="77777777" w:rsidR="009727DB" w:rsidRPr="00196CE8" w:rsidRDefault="009727DB" w:rsidP="007003B2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" w:type="pct"/>
            <w:vAlign w:val="center"/>
          </w:tcPr>
          <w:p w14:paraId="2A636C92" w14:textId="77777777" w:rsidR="009727DB" w:rsidRPr="00196CE8" w:rsidRDefault="009727DB" w:rsidP="007003B2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" w:type="pct"/>
            <w:vAlign w:val="center"/>
          </w:tcPr>
          <w:p w14:paraId="4348E7F8" w14:textId="77777777" w:rsidR="009727DB" w:rsidRPr="00196CE8" w:rsidRDefault="009727DB" w:rsidP="007003B2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" w:type="pct"/>
            <w:vAlign w:val="center"/>
          </w:tcPr>
          <w:p w14:paraId="5EF7E125" w14:textId="77777777" w:rsidR="009727DB" w:rsidRPr="00196CE8" w:rsidRDefault="009727DB" w:rsidP="007003B2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" w:type="pct"/>
            <w:vAlign w:val="center"/>
          </w:tcPr>
          <w:p w14:paraId="6685304A" w14:textId="77777777" w:rsidR="009727DB" w:rsidRPr="00196CE8" w:rsidRDefault="009727DB" w:rsidP="007003B2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" w:type="pct"/>
            <w:vAlign w:val="center"/>
          </w:tcPr>
          <w:p w14:paraId="1E9A7DA6" w14:textId="77777777" w:rsidR="009727DB" w:rsidRPr="00196CE8" w:rsidRDefault="009727DB" w:rsidP="007003B2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" w:type="pct"/>
            <w:vAlign w:val="center"/>
          </w:tcPr>
          <w:p w14:paraId="27D2F8F6" w14:textId="77777777" w:rsidR="009727DB" w:rsidRPr="00196CE8" w:rsidRDefault="009727DB" w:rsidP="007003B2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" w:type="pct"/>
            <w:vAlign w:val="center"/>
          </w:tcPr>
          <w:p w14:paraId="63A5BCEC" w14:textId="77777777" w:rsidR="009727DB" w:rsidRPr="00196CE8" w:rsidRDefault="009727DB" w:rsidP="007003B2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" w:type="pct"/>
            <w:vAlign w:val="center"/>
          </w:tcPr>
          <w:p w14:paraId="684D957B" w14:textId="77777777" w:rsidR="009727DB" w:rsidRPr="00196CE8" w:rsidRDefault="009727DB" w:rsidP="007003B2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</w:tr>
      <w:tr w:rsidR="005C2ED6" w:rsidRPr="00196CE8" w14:paraId="5523F904" w14:textId="77777777" w:rsidTr="00887236">
        <w:tc>
          <w:tcPr>
            <w:tcW w:w="2242" w:type="pct"/>
          </w:tcPr>
          <w:p w14:paraId="723E3E28" w14:textId="77777777" w:rsidR="009727DB" w:rsidRPr="00196CE8" w:rsidRDefault="009727DB" w:rsidP="007003B2">
            <w:pPr>
              <w:rPr>
                <w:rFonts w:ascii="Arial" w:hAnsi="Arial" w:cs="Arial"/>
              </w:rPr>
            </w:pPr>
          </w:p>
        </w:tc>
        <w:tc>
          <w:tcPr>
            <w:tcW w:w="230" w:type="pct"/>
            <w:vAlign w:val="center"/>
          </w:tcPr>
          <w:p w14:paraId="58E385EE" w14:textId="77777777" w:rsidR="009727DB" w:rsidRPr="00196CE8" w:rsidRDefault="009727DB" w:rsidP="007003B2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" w:type="pct"/>
            <w:vAlign w:val="center"/>
          </w:tcPr>
          <w:p w14:paraId="2B95EFFA" w14:textId="77777777" w:rsidR="009727DB" w:rsidRPr="00196CE8" w:rsidRDefault="009727DB" w:rsidP="007003B2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" w:type="pct"/>
            <w:vAlign w:val="center"/>
          </w:tcPr>
          <w:p w14:paraId="32240E9B" w14:textId="77777777" w:rsidR="009727DB" w:rsidRPr="00196CE8" w:rsidRDefault="009727DB" w:rsidP="007003B2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" w:type="pct"/>
            <w:vAlign w:val="center"/>
          </w:tcPr>
          <w:p w14:paraId="2C512069" w14:textId="77777777" w:rsidR="009727DB" w:rsidRPr="00196CE8" w:rsidRDefault="009727DB" w:rsidP="007003B2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" w:type="pct"/>
            <w:vAlign w:val="center"/>
          </w:tcPr>
          <w:p w14:paraId="3F55164A" w14:textId="77777777" w:rsidR="009727DB" w:rsidRPr="00196CE8" w:rsidRDefault="009727DB" w:rsidP="007003B2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" w:type="pct"/>
            <w:vAlign w:val="center"/>
          </w:tcPr>
          <w:p w14:paraId="3E44ECED" w14:textId="77777777" w:rsidR="009727DB" w:rsidRPr="00196CE8" w:rsidRDefault="009727DB" w:rsidP="007003B2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" w:type="pct"/>
            <w:vAlign w:val="center"/>
          </w:tcPr>
          <w:p w14:paraId="754203FB" w14:textId="77777777" w:rsidR="009727DB" w:rsidRPr="00196CE8" w:rsidRDefault="009727DB" w:rsidP="007003B2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" w:type="pct"/>
            <w:vAlign w:val="center"/>
          </w:tcPr>
          <w:p w14:paraId="009FA3C2" w14:textId="77777777" w:rsidR="009727DB" w:rsidRPr="00196CE8" w:rsidRDefault="009727DB" w:rsidP="007003B2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" w:type="pct"/>
            <w:vAlign w:val="center"/>
          </w:tcPr>
          <w:p w14:paraId="0759E86D" w14:textId="77777777" w:rsidR="009727DB" w:rsidRPr="00196CE8" w:rsidRDefault="009727DB" w:rsidP="007003B2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" w:type="pct"/>
            <w:vAlign w:val="center"/>
          </w:tcPr>
          <w:p w14:paraId="1F3651C0" w14:textId="77777777" w:rsidR="009727DB" w:rsidRPr="00196CE8" w:rsidRDefault="009727DB" w:rsidP="007003B2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" w:type="pct"/>
            <w:vAlign w:val="center"/>
          </w:tcPr>
          <w:p w14:paraId="01EB01EA" w14:textId="77777777" w:rsidR="009727DB" w:rsidRPr="00196CE8" w:rsidRDefault="009727DB" w:rsidP="007003B2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" w:type="pct"/>
            <w:vAlign w:val="center"/>
          </w:tcPr>
          <w:p w14:paraId="2FB530F5" w14:textId="77777777" w:rsidR="009727DB" w:rsidRPr="00196CE8" w:rsidRDefault="009727DB" w:rsidP="007003B2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</w:tr>
      <w:tr w:rsidR="005C2ED6" w:rsidRPr="00196CE8" w14:paraId="1C0941FC" w14:textId="77777777" w:rsidTr="00887236">
        <w:tc>
          <w:tcPr>
            <w:tcW w:w="2242" w:type="pct"/>
          </w:tcPr>
          <w:p w14:paraId="6014E4A8" w14:textId="77777777" w:rsidR="009727DB" w:rsidRPr="00196CE8" w:rsidRDefault="009727DB" w:rsidP="007003B2">
            <w:pPr>
              <w:rPr>
                <w:rFonts w:ascii="Arial" w:hAnsi="Arial" w:cs="Arial"/>
              </w:rPr>
            </w:pPr>
          </w:p>
        </w:tc>
        <w:tc>
          <w:tcPr>
            <w:tcW w:w="230" w:type="pct"/>
            <w:vAlign w:val="center"/>
          </w:tcPr>
          <w:p w14:paraId="1C94ED3B" w14:textId="77777777" w:rsidR="009727DB" w:rsidRPr="00196CE8" w:rsidRDefault="009727DB" w:rsidP="007003B2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" w:type="pct"/>
            <w:vAlign w:val="center"/>
          </w:tcPr>
          <w:p w14:paraId="185DAF00" w14:textId="77777777" w:rsidR="009727DB" w:rsidRPr="00196CE8" w:rsidRDefault="009727DB" w:rsidP="007003B2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" w:type="pct"/>
            <w:vAlign w:val="center"/>
          </w:tcPr>
          <w:p w14:paraId="5D0F602D" w14:textId="77777777" w:rsidR="009727DB" w:rsidRPr="00196CE8" w:rsidRDefault="009727DB" w:rsidP="007003B2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" w:type="pct"/>
            <w:vAlign w:val="center"/>
          </w:tcPr>
          <w:p w14:paraId="31E97BA2" w14:textId="77777777" w:rsidR="009727DB" w:rsidRPr="00196CE8" w:rsidRDefault="009727DB" w:rsidP="007003B2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" w:type="pct"/>
            <w:vAlign w:val="center"/>
          </w:tcPr>
          <w:p w14:paraId="6538D529" w14:textId="77777777" w:rsidR="009727DB" w:rsidRPr="00196CE8" w:rsidRDefault="009727DB" w:rsidP="007003B2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" w:type="pct"/>
            <w:vAlign w:val="center"/>
          </w:tcPr>
          <w:p w14:paraId="50566188" w14:textId="77777777" w:rsidR="009727DB" w:rsidRPr="00196CE8" w:rsidRDefault="009727DB" w:rsidP="007003B2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" w:type="pct"/>
            <w:vAlign w:val="center"/>
          </w:tcPr>
          <w:p w14:paraId="1CE87DDE" w14:textId="77777777" w:rsidR="009727DB" w:rsidRPr="00196CE8" w:rsidRDefault="009727DB" w:rsidP="007003B2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" w:type="pct"/>
            <w:vAlign w:val="center"/>
          </w:tcPr>
          <w:p w14:paraId="1E3170DD" w14:textId="77777777" w:rsidR="009727DB" w:rsidRPr="00196CE8" w:rsidRDefault="009727DB" w:rsidP="007003B2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" w:type="pct"/>
            <w:vAlign w:val="center"/>
          </w:tcPr>
          <w:p w14:paraId="69C37F23" w14:textId="77777777" w:rsidR="009727DB" w:rsidRPr="00196CE8" w:rsidRDefault="009727DB" w:rsidP="007003B2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" w:type="pct"/>
            <w:vAlign w:val="center"/>
          </w:tcPr>
          <w:p w14:paraId="0BF14C0B" w14:textId="77777777" w:rsidR="009727DB" w:rsidRPr="00196CE8" w:rsidRDefault="009727DB" w:rsidP="007003B2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" w:type="pct"/>
            <w:vAlign w:val="center"/>
          </w:tcPr>
          <w:p w14:paraId="42FEEBCE" w14:textId="77777777" w:rsidR="009727DB" w:rsidRPr="00196CE8" w:rsidRDefault="009727DB" w:rsidP="007003B2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" w:type="pct"/>
            <w:vAlign w:val="center"/>
          </w:tcPr>
          <w:p w14:paraId="48A92550" w14:textId="77777777" w:rsidR="009727DB" w:rsidRPr="00196CE8" w:rsidRDefault="009727DB" w:rsidP="007003B2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</w:tr>
      <w:tr w:rsidR="005C2ED6" w:rsidRPr="00196CE8" w14:paraId="6630A820" w14:textId="77777777" w:rsidTr="00887236">
        <w:tc>
          <w:tcPr>
            <w:tcW w:w="2242" w:type="pct"/>
          </w:tcPr>
          <w:p w14:paraId="2A3524CF" w14:textId="77777777" w:rsidR="009727DB" w:rsidRPr="00196CE8" w:rsidRDefault="009727DB" w:rsidP="007003B2">
            <w:pPr>
              <w:rPr>
                <w:rFonts w:ascii="Arial" w:hAnsi="Arial" w:cs="Arial"/>
              </w:rPr>
            </w:pPr>
          </w:p>
        </w:tc>
        <w:tc>
          <w:tcPr>
            <w:tcW w:w="230" w:type="pct"/>
            <w:vAlign w:val="center"/>
          </w:tcPr>
          <w:p w14:paraId="53D1DEE2" w14:textId="77777777" w:rsidR="009727DB" w:rsidRPr="00196CE8" w:rsidRDefault="009727DB" w:rsidP="007003B2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" w:type="pct"/>
            <w:vAlign w:val="center"/>
          </w:tcPr>
          <w:p w14:paraId="35605B18" w14:textId="77777777" w:rsidR="009727DB" w:rsidRPr="00196CE8" w:rsidRDefault="009727DB" w:rsidP="007003B2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" w:type="pct"/>
            <w:vAlign w:val="center"/>
          </w:tcPr>
          <w:p w14:paraId="4C937D23" w14:textId="77777777" w:rsidR="009727DB" w:rsidRPr="00196CE8" w:rsidRDefault="009727DB" w:rsidP="007003B2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" w:type="pct"/>
            <w:vAlign w:val="center"/>
          </w:tcPr>
          <w:p w14:paraId="51348440" w14:textId="77777777" w:rsidR="009727DB" w:rsidRPr="00196CE8" w:rsidRDefault="009727DB" w:rsidP="007003B2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" w:type="pct"/>
            <w:vAlign w:val="center"/>
          </w:tcPr>
          <w:p w14:paraId="66C2719A" w14:textId="77777777" w:rsidR="009727DB" w:rsidRPr="00196CE8" w:rsidRDefault="009727DB" w:rsidP="007003B2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" w:type="pct"/>
            <w:vAlign w:val="center"/>
          </w:tcPr>
          <w:p w14:paraId="4C8CFF6E" w14:textId="77777777" w:rsidR="009727DB" w:rsidRPr="00196CE8" w:rsidRDefault="009727DB" w:rsidP="007003B2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" w:type="pct"/>
            <w:vAlign w:val="center"/>
          </w:tcPr>
          <w:p w14:paraId="582FFAAC" w14:textId="77777777" w:rsidR="009727DB" w:rsidRPr="00196CE8" w:rsidRDefault="009727DB" w:rsidP="007003B2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" w:type="pct"/>
            <w:vAlign w:val="center"/>
          </w:tcPr>
          <w:p w14:paraId="43B07EE9" w14:textId="77777777" w:rsidR="009727DB" w:rsidRPr="00196CE8" w:rsidRDefault="009727DB" w:rsidP="007003B2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" w:type="pct"/>
            <w:vAlign w:val="center"/>
          </w:tcPr>
          <w:p w14:paraId="65019618" w14:textId="77777777" w:rsidR="009727DB" w:rsidRPr="00196CE8" w:rsidRDefault="009727DB" w:rsidP="007003B2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" w:type="pct"/>
            <w:vAlign w:val="center"/>
          </w:tcPr>
          <w:p w14:paraId="08E814AD" w14:textId="77777777" w:rsidR="009727DB" w:rsidRPr="00196CE8" w:rsidRDefault="009727DB" w:rsidP="007003B2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" w:type="pct"/>
            <w:vAlign w:val="center"/>
          </w:tcPr>
          <w:p w14:paraId="4A6DF149" w14:textId="77777777" w:rsidR="009727DB" w:rsidRPr="00196CE8" w:rsidRDefault="009727DB" w:rsidP="007003B2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" w:type="pct"/>
            <w:vAlign w:val="center"/>
          </w:tcPr>
          <w:p w14:paraId="76CE5F73" w14:textId="77777777" w:rsidR="009727DB" w:rsidRPr="00196CE8" w:rsidRDefault="009727DB" w:rsidP="007003B2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</w:tr>
      <w:tr w:rsidR="005C2ED6" w:rsidRPr="00196CE8" w14:paraId="16EEFE0C" w14:textId="77777777" w:rsidTr="00887236">
        <w:tc>
          <w:tcPr>
            <w:tcW w:w="2242" w:type="pct"/>
          </w:tcPr>
          <w:p w14:paraId="73AEBC72" w14:textId="77777777" w:rsidR="009727DB" w:rsidRPr="00196CE8" w:rsidRDefault="009727DB" w:rsidP="007003B2">
            <w:pPr>
              <w:rPr>
                <w:rFonts w:ascii="Arial" w:hAnsi="Arial" w:cs="Arial"/>
              </w:rPr>
            </w:pPr>
          </w:p>
        </w:tc>
        <w:tc>
          <w:tcPr>
            <w:tcW w:w="230" w:type="pct"/>
            <w:vAlign w:val="center"/>
          </w:tcPr>
          <w:p w14:paraId="1180660A" w14:textId="77777777" w:rsidR="009727DB" w:rsidRPr="00196CE8" w:rsidRDefault="009727DB" w:rsidP="007003B2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" w:type="pct"/>
            <w:vAlign w:val="center"/>
          </w:tcPr>
          <w:p w14:paraId="05D75498" w14:textId="77777777" w:rsidR="009727DB" w:rsidRPr="00196CE8" w:rsidRDefault="009727DB" w:rsidP="007003B2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" w:type="pct"/>
            <w:vAlign w:val="center"/>
          </w:tcPr>
          <w:p w14:paraId="30D4FF38" w14:textId="77777777" w:rsidR="009727DB" w:rsidRPr="00196CE8" w:rsidRDefault="009727DB" w:rsidP="007003B2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" w:type="pct"/>
            <w:vAlign w:val="center"/>
          </w:tcPr>
          <w:p w14:paraId="764FE36D" w14:textId="77777777" w:rsidR="009727DB" w:rsidRPr="00196CE8" w:rsidRDefault="009727DB" w:rsidP="007003B2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" w:type="pct"/>
            <w:vAlign w:val="center"/>
          </w:tcPr>
          <w:p w14:paraId="71D4D5DD" w14:textId="77777777" w:rsidR="009727DB" w:rsidRPr="00196CE8" w:rsidRDefault="009727DB" w:rsidP="007003B2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" w:type="pct"/>
            <w:vAlign w:val="center"/>
          </w:tcPr>
          <w:p w14:paraId="0D1D7680" w14:textId="77777777" w:rsidR="009727DB" w:rsidRPr="00196CE8" w:rsidRDefault="009727DB" w:rsidP="007003B2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" w:type="pct"/>
            <w:vAlign w:val="center"/>
          </w:tcPr>
          <w:p w14:paraId="3E57BFAD" w14:textId="77777777" w:rsidR="009727DB" w:rsidRPr="00196CE8" w:rsidRDefault="009727DB" w:rsidP="007003B2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" w:type="pct"/>
            <w:vAlign w:val="center"/>
          </w:tcPr>
          <w:p w14:paraId="47612C02" w14:textId="77777777" w:rsidR="009727DB" w:rsidRPr="00196CE8" w:rsidRDefault="009727DB" w:rsidP="007003B2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" w:type="pct"/>
            <w:vAlign w:val="center"/>
          </w:tcPr>
          <w:p w14:paraId="75E23299" w14:textId="77777777" w:rsidR="009727DB" w:rsidRPr="00196CE8" w:rsidRDefault="009727DB" w:rsidP="007003B2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" w:type="pct"/>
            <w:vAlign w:val="center"/>
          </w:tcPr>
          <w:p w14:paraId="01BC0AAD" w14:textId="77777777" w:rsidR="009727DB" w:rsidRPr="00196CE8" w:rsidRDefault="009727DB" w:rsidP="007003B2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" w:type="pct"/>
            <w:vAlign w:val="center"/>
          </w:tcPr>
          <w:p w14:paraId="25F24253" w14:textId="77777777" w:rsidR="009727DB" w:rsidRPr="00196CE8" w:rsidRDefault="009727DB" w:rsidP="007003B2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" w:type="pct"/>
            <w:vAlign w:val="center"/>
          </w:tcPr>
          <w:p w14:paraId="59E73BD3" w14:textId="77777777" w:rsidR="009727DB" w:rsidRPr="00196CE8" w:rsidRDefault="009727DB" w:rsidP="007003B2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</w:tr>
      <w:tr w:rsidR="00887236" w:rsidRPr="00196CE8" w14:paraId="494BBDEF" w14:textId="77777777" w:rsidTr="00887236">
        <w:tc>
          <w:tcPr>
            <w:tcW w:w="2242" w:type="pct"/>
          </w:tcPr>
          <w:p w14:paraId="4B158DB7" w14:textId="77777777" w:rsidR="00887236" w:rsidRPr="00196CE8" w:rsidRDefault="00887236" w:rsidP="004504AF">
            <w:pPr>
              <w:rPr>
                <w:rFonts w:ascii="Arial" w:hAnsi="Arial" w:cs="Arial"/>
              </w:rPr>
            </w:pPr>
          </w:p>
        </w:tc>
        <w:tc>
          <w:tcPr>
            <w:tcW w:w="230" w:type="pct"/>
            <w:vAlign w:val="center"/>
          </w:tcPr>
          <w:p w14:paraId="14EA93C7" w14:textId="77777777" w:rsidR="00887236" w:rsidRPr="00196CE8" w:rsidRDefault="00887236" w:rsidP="004504AF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" w:type="pct"/>
            <w:vAlign w:val="center"/>
          </w:tcPr>
          <w:p w14:paraId="0633FB29" w14:textId="77777777" w:rsidR="00887236" w:rsidRPr="00196CE8" w:rsidRDefault="00887236" w:rsidP="004504AF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" w:type="pct"/>
            <w:vAlign w:val="center"/>
          </w:tcPr>
          <w:p w14:paraId="1336FA69" w14:textId="77777777" w:rsidR="00887236" w:rsidRPr="00196CE8" w:rsidRDefault="00887236" w:rsidP="004504AF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" w:type="pct"/>
            <w:vAlign w:val="center"/>
          </w:tcPr>
          <w:p w14:paraId="3F314F8F" w14:textId="77777777" w:rsidR="00887236" w:rsidRPr="00196CE8" w:rsidRDefault="00887236" w:rsidP="004504AF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" w:type="pct"/>
            <w:vAlign w:val="center"/>
          </w:tcPr>
          <w:p w14:paraId="61C5EA61" w14:textId="77777777" w:rsidR="00887236" w:rsidRPr="00196CE8" w:rsidRDefault="00887236" w:rsidP="004504AF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" w:type="pct"/>
            <w:vAlign w:val="center"/>
          </w:tcPr>
          <w:p w14:paraId="00BD6562" w14:textId="77777777" w:rsidR="00887236" w:rsidRPr="00196CE8" w:rsidRDefault="00887236" w:rsidP="004504AF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" w:type="pct"/>
            <w:vAlign w:val="center"/>
          </w:tcPr>
          <w:p w14:paraId="7CE7016B" w14:textId="77777777" w:rsidR="00887236" w:rsidRPr="00196CE8" w:rsidRDefault="00887236" w:rsidP="004504AF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" w:type="pct"/>
            <w:vAlign w:val="center"/>
          </w:tcPr>
          <w:p w14:paraId="452E5524" w14:textId="77777777" w:rsidR="00887236" w:rsidRPr="00196CE8" w:rsidRDefault="00887236" w:rsidP="004504AF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" w:type="pct"/>
            <w:vAlign w:val="center"/>
          </w:tcPr>
          <w:p w14:paraId="1D85216B" w14:textId="77777777" w:rsidR="00887236" w:rsidRPr="00196CE8" w:rsidRDefault="00887236" w:rsidP="004504AF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" w:type="pct"/>
            <w:vAlign w:val="center"/>
          </w:tcPr>
          <w:p w14:paraId="175FC976" w14:textId="77777777" w:rsidR="00887236" w:rsidRPr="00196CE8" w:rsidRDefault="00887236" w:rsidP="004504AF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" w:type="pct"/>
            <w:vAlign w:val="center"/>
          </w:tcPr>
          <w:p w14:paraId="50C06133" w14:textId="77777777" w:rsidR="00887236" w:rsidRPr="00196CE8" w:rsidRDefault="00887236" w:rsidP="004504AF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" w:type="pct"/>
            <w:vAlign w:val="center"/>
          </w:tcPr>
          <w:p w14:paraId="7F5DB73E" w14:textId="77777777" w:rsidR="00887236" w:rsidRPr="00196CE8" w:rsidRDefault="00887236" w:rsidP="004504AF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</w:tr>
    </w:tbl>
    <w:p w14:paraId="4D540679" w14:textId="77777777" w:rsidR="00594B40" w:rsidRPr="00196CE8" w:rsidRDefault="00594B40">
      <w:pPr>
        <w:rPr>
          <w:rFonts w:ascii="Arial" w:hAnsi="Arial" w:cs="Arial"/>
        </w:rPr>
      </w:pPr>
    </w:p>
    <w:tbl>
      <w:tblPr>
        <w:tblW w:w="499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62"/>
        <w:gridCol w:w="416"/>
        <w:gridCol w:w="416"/>
        <w:gridCol w:w="416"/>
        <w:gridCol w:w="416"/>
        <w:gridCol w:w="416"/>
        <w:gridCol w:w="417"/>
        <w:gridCol w:w="417"/>
        <w:gridCol w:w="417"/>
        <w:gridCol w:w="417"/>
        <w:gridCol w:w="417"/>
        <w:gridCol w:w="417"/>
        <w:gridCol w:w="416"/>
      </w:tblGrid>
      <w:tr w:rsidR="005C2ED6" w:rsidRPr="00196CE8" w14:paraId="008AE6AB" w14:textId="77777777" w:rsidTr="00887236">
        <w:tc>
          <w:tcPr>
            <w:tcW w:w="2242" w:type="pct"/>
          </w:tcPr>
          <w:p w14:paraId="2B893749" w14:textId="77777777" w:rsidR="009727DB" w:rsidRPr="00196CE8" w:rsidRDefault="009727DB" w:rsidP="007003B2">
            <w:pPr>
              <w:rPr>
                <w:rFonts w:ascii="Arial" w:hAnsi="Arial" w:cs="Arial"/>
                <w:b/>
                <w:bCs/>
              </w:rPr>
            </w:pPr>
            <w:r w:rsidRPr="00196CE8">
              <w:rPr>
                <w:rFonts w:ascii="Arial" w:hAnsi="Arial" w:cs="Arial"/>
                <w:b/>
                <w:bCs/>
              </w:rPr>
              <w:t>Etapas</w:t>
            </w:r>
          </w:p>
        </w:tc>
        <w:tc>
          <w:tcPr>
            <w:tcW w:w="2758" w:type="pct"/>
            <w:gridSpan w:val="12"/>
            <w:vAlign w:val="center"/>
          </w:tcPr>
          <w:p w14:paraId="4A1AC881" w14:textId="46962B7E" w:rsidR="009727DB" w:rsidRPr="00196CE8" w:rsidRDefault="00307EB3" w:rsidP="007003B2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202</w:t>
            </w:r>
            <w:r w:rsidR="00B82844">
              <w:rPr>
                <w:rFonts w:ascii="Arial" w:hAnsi="Arial" w:cs="Arial"/>
                <w:b/>
                <w:bCs/>
              </w:rPr>
              <w:t>9</w:t>
            </w:r>
          </w:p>
        </w:tc>
      </w:tr>
      <w:tr w:rsidR="005C2ED6" w:rsidRPr="00196CE8" w14:paraId="61E5DB5B" w14:textId="77777777" w:rsidTr="00887236">
        <w:tc>
          <w:tcPr>
            <w:tcW w:w="2242" w:type="pct"/>
          </w:tcPr>
          <w:p w14:paraId="6BBFCD84" w14:textId="77777777" w:rsidR="009727DB" w:rsidRPr="00196CE8" w:rsidRDefault="009727DB" w:rsidP="007003B2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30" w:type="pct"/>
            <w:vAlign w:val="center"/>
          </w:tcPr>
          <w:p w14:paraId="383C1EEA" w14:textId="77777777" w:rsidR="009727DB" w:rsidRPr="00196CE8" w:rsidRDefault="009727DB" w:rsidP="007003B2">
            <w:pPr>
              <w:jc w:val="center"/>
              <w:rPr>
                <w:rFonts w:ascii="Arial" w:hAnsi="Arial" w:cs="Arial"/>
                <w:b/>
                <w:bCs/>
              </w:rPr>
            </w:pPr>
            <w:r w:rsidRPr="00196CE8">
              <w:rPr>
                <w:rFonts w:ascii="Arial" w:hAnsi="Arial" w:cs="Arial"/>
                <w:b/>
                <w:bCs/>
              </w:rPr>
              <w:t>J</w:t>
            </w:r>
          </w:p>
        </w:tc>
        <w:tc>
          <w:tcPr>
            <w:tcW w:w="230" w:type="pct"/>
            <w:vAlign w:val="center"/>
          </w:tcPr>
          <w:p w14:paraId="757AD3D7" w14:textId="77777777" w:rsidR="009727DB" w:rsidRPr="00196CE8" w:rsidRDefault="009727DB" w:rsidP="007003B2">
            <w:pPr>
              <w:jc w:val="center"/>
              <w:rPr>
                <w:rFonts w:ascii="Arial" w:hAnsi="Arial" w:cs="Arial"/>
                <w:b/>
                <w:bCs/>
              </w:rPr>
            </w:pPr>
            <w:r w:rsidRPr="00196CE8">
              <w:rPr>
                <w:rFonts w:ascii="Arial" w:hAnsi="Arial" w:cs="Arial"/>
                <w:b/>
                <w:bCs/>
              </w:rPr>
              <w:t>F</w:t>
            </w:r>
          </w:p>
        </w:tc>
        <w:tc>
          <w:tcPr>
            <w:tcW w:w="230" w:type="pct"/>
            <w:vAlign w:val="center"/>
          </w:tcPr>
          <w:p w14:paraId="041DE156" w14:textId="77777777" w:rsidR="009727DB" w:rsidRPr="00196CE8" w:rsidRDefault="009727DB" w:rsidP="007003B2">
            <w:pPr>
              <w:jc w:val="center"/>
              <w:rPr>
                <w:rFonts w:ascii="Arial" w:hAnsi="Arial" w:cs="Arial"/>
                <w:b/>
                <w:bCs/>
              </w:rPr>
            </w:pPr>
            <w:r w:rsidRPr="00196CE8">
              <w:rPr>
                <w:rFonts w:ascii="Arial" w:hAnsi="Arial" w:cs="Arial"/>
                <w:b/>
                <w:bCs/>
              </w:rPr>
              <w:t>M</w:t>
            </w:r>
          </w:p>
        </w:tc>
        <w:tc>
          <w:tcPr>
            <w:tcW w:w="230" w:type="pct"/>
            <w:vAlign w:val="center"/>
          </w:tcPr>
          <w:p w14:paraId="095A4808" w14:textId="77777777" w:rsidR="009727DB" w:rsidRPr="00196CE8" w:rsidRDefault="009727DB" w:rsidP="007003B2">
            <w:pPr>
              <w:jc w:val="center"/>
              <w:rPr>
                <w:rFonts w:ascii="Arial" w:hAnsi="Arial" w:cs="Arial"/>
                <w:b/>
                <w:bCs/>
              </w:rPr>
            </w:pPr>
            <w:r w:rsidRPr="00196CE8">
              <w:rPr>
                <w:rFonts w:ascii="Arial" w:hAnsi="Arial" w:cs="Arial"/>
                <w:b/>
                <w:bCs/>
              </w:rPr>
              <w:t>A</w:t>
            </w:r>
          </w:p>
        </w:tc>
        <w:tc>
          <w:tcPr>
            <w:tcW w:w="230" w:type="pct"/>
            <w:vAlign w:val="center"/>
          </w:tcPr>
          <w:p w14:paraId="678A1FB0" w14:textId="77777777" w:rsidR="009727DB" w:rsidRPr="00196CE8" w:rsidRDefault="009727DB" w:rsidP="007003B2">
            <w:pPr>
              <w:jc w:val="center"/>
              <w:rPr>
                <w:rFonts w:ascii="Arial" w:hAnsi="Arial" w:cs="Arial"/>
                <w:b/>
                <w:bCs/>
              </w:rPr>
            </w:pPr>
            <w:r w:rsidRPr="00196CE8">
              <w:rPr>
                <w:rFonts w:ascii="Arial" w:hAnsi="Arial" w:cs="Arial"/>
                <w:b/>
                <w:bCs/>
              </w:rPr>
              <w:t>M</w:t>
            </w:r>
          </w:p>
        </w:tc>
        <w:tc>
          <w:tcPr>
            <w:tcW w:w="230" w:type="pct"/>
            <w:vAlign w:val="center"/>
          </w:tcPr>
          <w:p w14:paraId="38EE9966" w14:textId="77777777" w:rsidR="009727DB" w:rsidRPr="00196CE8" w:rsidRDefault="009727DB" w:rsidP="007003B2">
            <w:pPr>
              <w:jc w:val="center"/>
              <w:rPr>
                <w:rFonts w:ascii="Arial" w:hAnsi="Arial" w:cs="Arial"/>
                <w:b/>
                <w:bCs/>
              </w:rPr>
            </w:pPr>
            <w:r w:rsidRPr="00196CE8">
              <w:rPr>
                <w:rFonts w:ascii="Arial" w:hAnsi="Arial" w:cs="Arial"/>
                <w:b/>
                <w:bCs/>
              </w:rPr>
              <w:t>J</w:t>
            </w:r>
          </w:p>
        </w:tc>
        <w:tc>
          <w:tcPr>
            <w:tcW w:w="230" w:type="pct"/>
            <w:vAlign w:val="center"/>
          </w:tcPr>
          <w:p w14:paraId="347FBE90" w14:textId="77777777" w:rsidR="009727DB" w:rsidRPr="00196CE8" w:rsidRDefault="009727DB" w:rsidP="007003B2">
            <w:pPr>
              <w:jc w:val="center"/>
              <w:rPr>
                <w:rFonts w:ascii="Arial" w:hAnsi="Arial" w:cs="Arial"/>
                <w:b/>
                <w:bCs/>
              </w:rPr>
            </w:pPr>
            <w:r w:rsidRPr="00196CE8">
              <w:rPr>
                <w:rFonts w:ascii="Arial" w:hAnsi="Arial" w:cs="Arial"/>
                <w:b/>
                <w:bCs/>
              </w:rPr>
              <w:t>J</w:t>
            </w:r>
          </w:p>
        </w:tc>
        <w:tc>
          <w:tcPr>
            <w:tcW w:w="230" w:type="pct"/>
            <w:vAlign w:val="center"/>
          </w:tcPr>
          <w:p w14:paraId="23BE725B" w14:textId="77777777" w:rsidR="009727DB" w:rsidRPr="00196CE8" w:rsidRDefault="009727DB" w:rsidP="007003B2">
            <w:pPr>
              <w:jc w:val="center"/>
              <w:rPr>
                <w:rFonts w:ascii="Arial" w:hAnsi="Arial" w:cs="Arial"/>
                <w:b/>
                <w:bCs/>
              </w:rPr>
            </w:pPr>
            <w:r w:rsidRPr="00196CE8">
              <w:rPr>
                <w:rFonts w:ascii="Arial" w:hAnsi="Arial" w:cs="Arial"/>
                <w:b/>
                <w:bCs/>
              </w:rPr>
              <w:t>A</w:t>
            </w:r>
          </w:p>
        </w:tc>
        <w:tc>
          <w:tcPr>
            <w:tcW w:w="230" w:type="pct"/>
            <w:vAlign w:val="center"/>
          </w:tcPr>
          <w:p w14:paraId="5C35D0F1" w14:textId="77777777" w:rsidR="009727DB" w:rsidRPr="00196CE8" w:rsidRDefault="009727DB" w:rsidP="007003B2">
            <w:pPr>
              <w:jc w:val="center"/>
              <w:rPr>
                <w:rFonts w:ascii="Arial" w:hAnsi="Arial" w:cs="Arial"/>
                <w:b/>
                <w:bCs/>
              </w:rPr>
            </w:pPr>
            <w:r w:rsidRPr="00196CE8">
              <w:rPr>
                <w:rFonts w:ascii="Arial" w:hAnsi="Arial" w:cs="Arial"/>
                <w:b/>
                <w:bCs/>
              </w:rPr>
              <w:t>S</w:t>
            </w:r>
          </w:p>
        </w:tc>
        <w:tc>
          <w:tcPr>
            <w:tcW w:w="230" w:type="pct"/>
            <w:vAlign w:val="center"/>
          </w:tcPr>
          <w:p w14:paraId="179D9D1F" w14:textId="77777777" w:rsidR="009727DB" w:rsidRPr="00196CE8" w:rsidRDefault="009727DB" w:rsidP="007003B2">
            <w:pPr>
              <w:jc w:val="center"/>
              <w:rPr>
                <w:rFonts w:ascii="Arial" w:hAnsi="Arial" w:cs="Arial"/>
                <w:b/>
                <w:bCs/>
              </w:rPr>
            </w:pPr>
            <w:r w:rsidRPr="00196CE8">
              <w:rPr>
                <w:rFonts w:ascii="Arial" w:hAnsi="Arial" w:cs="Arial"/>
                <w:b/>
                <w:bCs/>
              </w:rPr>
              <w:t>O</w:t>
            </w:r>
          </w:p>
        </w:tc>
        <w:tc>
          <w:tcPr>
            <w:tcW w:w="230" w:type="pct"/>
            <w:vAlign w:val="center"/>
          </w:tcPr>
          <w:p w14:paraId="14A17380" w14:textId="77777777" w:rsidR="009727DB" w:rsidRPr="00196CE8" w:rsidRDefault="009727DB" w:rsidP="007003B2">
            <w:pPr>
              <w:jc w:val="center"/>
              <w:rPr>
                <w:rFonts w:ascii="Arial" w:hAnsi="Arial" w:cs="Arial"/>
                <w:b/>
                <w:bCs/>
              </w:rPr>
            </w:pPr>
            <w:r w:rsidRPr="00196CE8">
              <w:rPr>
                <w:rFonts w:ascii="Arial" w:hAnsi="Arial" w:cs="Arial"/>
                <w:b/>
                <w:bCs/>
              </w:rPr>
              <w:t>N</w:t>
            </w:r>
          </w:p>
        </w:tc>
        <w:tc>
          <w:tcPr>
            <w:tcW w:w="230" w:type="pct"/>
            <w:vAlign w:val="center"/>
          </w:tcPr>
          <w:p w14:paraId="10D8A2AF" w14:textId="77777777" w:rsidR="009727DB" w:rsidRPr="00196CE8" w:rsidRDefault="009727DB" w:rsidP="007003B2">
            <w:pPr>
              <w:jc w:val="center"/>
              <w:rPr>
                <w:rFonts w:ascii="Arial" w:hAnsi="Arial" w:cs="Arial"/>
                <w:b/>
                <w:bCs/>
              </w:rPr>
            </w:pPr>
            <w:r w:rsidRPr="00196CE8">
              <w:rPr>
                <w:rFonts w:ascii="Arial" w:hAnsi="Arial" w:cs="Arial"/>
                <w:b/>
                <w:bCs/>
              </w:rPr>
              <w:t>D</w:t>
            </w:r>
          </w:p>
        </w:tc>
      </w:tr>
      <w:tr w:rsidR="005C2ED6" w:rsidRPr="00196CE8" w14:paraId="191AADB8" w14:textId="77777777" w:rsidTr="00887236">
        <w:tc>
          <w:tcPr>
            <w:tcW w:w="2242" w:type="pct"/>
          </w:tcPr>
          <w:p w14:paraId="4A1D0C59" w14:textId="77777777" w:rsidR="009727DB" w:rsidRPr="00196CE8" w:rsidRDefault="009727DB" w:rsidP="007003B2">
            <w:pPr>
              <w:rPr>
                <w:rFonts w:ascii="Arial" w:hAnsi="Arial" w:cs="Arial"/>
              </w:rPr>
            </w:pPr>
          </w:p>
        </w:tc>
        <w:tc>
          <w:tcPr>
            <w:tcW w:w="230" w:type="pct"/>
            <w:vAlign w:val="center"/>
          </w:tcPr>
          <w:p w14:paraId="576F8773" w14:textId="77777777" w:rsidR="009727DB" w:rsidRPr="00196CE8" w:rsidRDefault="009727DB" w:rsidP="007003B2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" w:type="pct"/>
            <w:vAlign w:val="center"/>
          </w:tcPr>
          <w:p w14:paraId="6CAC2DCD" w14:textId="77777777" w:rsidR="009727DB" w:rsidRPr="00196CE8" w:rsidRDefault="009727DB" w:rsidP="007003B2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" w:type="pct"/>
            <w:vAlign w:val="center"/>
          </w:tcPr>
          <w:p w14:paraId="24660850" w14:textId="77777777" w:rsidR="009727DB" w:rsidRPr="00196CE8" w:rsidRDefault="009727DB" w:rsidP="007003B2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" w:type="pct"/>
            <w:vAlign w:val="center"/>
          </w:tcPr>
          <w:p w14:paraId="79599BD5" w14:textId="77777777" w:rsidR="009727DB" w:rsidRPr="00196CE8" w:rsidRDefault="009727DB" w:rsidP="007003B2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" w:type="pct"/>
            <w:vAlign w:val="center"/>
          </w:tcPr>
          <w:p w14:paraId="7DBC321C" w14:textId="77777777" w:rsidR="009727DB" w:rsidRPr="00196CE8" w:rsidRDefault="009727DB" w:rsidP="007003B2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" w:type="pct"/>
            <w:vAlign w:val="center"/>
          </w:tcPr>
          <w:p w14:paraId="37DB6691" w14:textId="77777777" w:rsidR="009727DB" w:rsidRPr="00196CE8" w:rsidRDefault="009727DB" w:rsidP="007003B2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" w:type="pct"/>
            <w:vAlign w:val="center"/>
          </w:tcPr>
          <w:p w14:paraId="76FA8F08" w14:textId="77777777" w:rsidR="009727DB" w:rsidRPr="00196CE8" w:rsidRDefault="009727DB" w:rsidP="007003B2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" w:type="pct"/>
            <w:vAlign w:val="center"/>
          </w:tcPr>
          <w:p w14:paraId="054E1541" w14:textId="77777777" w:rsidR="009727DB" w:rsidRPr="00196CE8" w:rsidRDefault="009727DB" w:rsidP="007003B2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" w:type="pct"/>
            <w:vAlign w:val="center"/>
          </w:tcPr>
          <w:p w14:paraId="1F920F18" w14:textId="77777777" w:rsidR="009727DB" w:rsidRPr="00196CE8" w:rsidRDefault="009727DB" w:rsidP="007003B2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" w:type="pct"/>
            <w:vAlign w:val="center"/>
          </w:tcPr>
          <w:p w14:paraId="4159D333" w14:textId="77777777" w:rsidR="009727DB" w:rsidRPr="00196CE8" w:rsidRDefault="009727DB" w:rsidP="007003B2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" w:type="pct"/>
            <w:vAlign w:val="center"/>
          </w:tcPr>
          <w:p w14:paraId="2E08304F" w14:textId="77777777" w:rsidR="009727DB" w:rsidRPr="00196CE8" w:rsidRDefault="009727DB" w:rsidP="007003B2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" w:type="pct"/>
            <w:vAlign w:val="center"/>
          </w:tcPr>
          <w:p w14:paraId="0B3205F1" w14:textId="77777777" w:rsidR="009727DB" w:rsidRPr="00196CE8" w:rsidRDefault="009727DB" w:rsidP="007003B2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</w:tr>
      <w:tr w:rsidR="005C2ED6" w:rsidRPr="00196CE8" w14:paraId="17A08A0C" w14:textId="77777777" w:rsidTr="00887236">
        <w:tc>
          <w:tcPr>
            <w:tcW w:w="2242" w:type="pct"/>
          </w:tcPr>
          <w:p w14:paraId="2F87240B" w14:textId="77777777" w:rsidR="009727DB" w:rsidRPr="00196CE8" w:rsidRDefault="009727DB" w:rsidP="007003B2">
            <w:pPr>
              <w:rPr>
                <w:rFonts w:ascii="Arial" w:hAnsi="Arial" w:cs="Arial"/>
              </w:rPr>
            </w:pPr>
          </w:p>
        </w:tc>
        <w:tc>
          <w:tcPr>
            <w:tcW w:w="230" w:type="pct"/>
            <w:vAlign w:val="center"/>
          </w:tcPr>
          <w:p w14:paraId="6E7E7650" w14:textId="77777777" w:rsidR="009727DB" w:rsidRPr="00196CE8" w:rsidRDefault="009727DB" w:rsidP="007003B2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" w:type="pct"/>
            <w:vAlign w:val="center"/>
          </w:tcPr>
          <w:p w14:paraId="048DBD5F" w14:textId="77777777" w:rsidR="009727DB" w:rsidRPr="00196CE8" w:rsidRDefault="009727DB" w:rsidP="007003B2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" w:type="pct"/>
            <w:vAlign w:val="center"/>
          </w:tcPr>
          <w:p w14:paraId="4CA6A4FA" w14:textId="77777777" w:rsidR="009727DB" w:rsidRPr="00196CE8" w:rsidRDefault="009727DB" w:rsidP="007003B2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" w:type="pct"/>
            <w:vAlign w:val="center"/>
          </w:tcPr>
          <w:p w14:paraId="3013DEE4" w14:textId="77777777" w:rsidR="009727DB" w:rsidRPr="00196CE8" w:rsidRDefault="009727DB" w:rsidP="007003B2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" w:type="pct"/>
            <w:vAlign w:val="center"/>
          </w:tcPr>
          <w:p w14:paraId="055AA307" w14:textId="77777777" w:rsidR="009727DB" w:rsidRPr="00196CE8" w:rsidRDefault="009727DB" w:rsidP="007003B2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" w:type="pct"/>
            <w:vAlign w:val="center"/>
          </w:tcPr>
          <w:p w14:paraId="012D00FD" w14:textId="77777777" w:rsidR="009727DB" w:rsidRPr="00196CE8" w:rsidRDefault="009727DB" w:rsidP="007003B2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" w:type="pct"/>
            <w:vAlign w:val="center"/>
          </w:tcPr>
          <w:p w14:paraId="368B9B4A" w14:textId="77777777" w:rsidR="009727DB" w:rsidRPr="00196CE8" w:rsidRDefault="009727DB" w:rsidP="007003B2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" w:type="pct"/>
            <w:vAlign w:val="center"/>
          </w:tcPr>
          <w:p w14:paraId="24D13443" w14:textId="77777777" w:rsidR="009727DB" w:rsidRPr="00196CE8" w:rsidRDefault="009727DB" w:rsidP="007003B2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" w:type="pct"/>
            <w:vAlign w:val="center"/>
          </w:tcPr>
          <w:p w14:paraId="08CEAD22" w14:textId="77777777" w:rsidR="009727DB" w:rsidRPr="00196CE8" w:rsidRDefault="009727DB" w:rsidP="007003B2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" w:type="pct"/>
            <w:vAlign w:val="center"/>
          </w:tcPr>
          <w:p w14:paraId="7BD4AD11" w14:textId="77777777" w:rsidR="009727DB" w:rsidRPr="00196CE8" w:rsidRDefault="009727DB" w:rsidP="007003B2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" w:type="pct"/>
            <w:vAlign w:val="center"/>
          </w:tcPr>
          <w:p w14:paraId="29005C77" w14:textId="77777777" w:rsidR="009727DB" w:rsidRPr="00196CE8" w:rsidRDefault="009727DB" w:rsidP="007003B2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" w:type="pct"/>
            <w:vAlign w:val="center"/>
          </w:tcPr>
          <w:p w14:paraId="0DE7FB4E" w14:textId="77777777" w:rsidR="009727DB" w:rsidRPr="00196CE8" w:rsidRDefault="009727DB" w:rsidP="007003B2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</w:tr>
      <w:tr w:rsidR="005C2ED6" w:rsidRPr="00196CE8" w14:paraId="060B8C22" w14:textId="77777777" w:rsidTr="00887236">
        <w:tc>
          <w:tcPr>
            <w:tcW w:w="2242" w:type="pct"/>
          </w:tcPr>
          <w:p w14:paraId="04DCB65F" w14:textId="77777777" w:rsidR="009727DB" w:rsidRPr="00196CE8" w:rsidRDefault="009727DB" w:rsidP="007003B2">
            <w:pPr>
              <w:rPr>
                <w:rFonts w:ascii="Arial" w:hAnsi="Arial" w:cs="Arial"/>
              </w:rPr>
            </w:pPr>
          </w:p>
        </w:tc>
        <w:tc>
          <w:tcPr>
            <w:tcW w:w="230" w:type="pct"/>
            <w:vAlign w:val="center"/>
          </w:tcPr>
          <w:p w14:paraId="224CFCFB" w14:textId="77777777" w:rsidR="009727DB" w:rsidRPr="00196CE8" w:rsidRDefault="009727DB" w:rsidP="007003B2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" w:type="pct"/>
            <w:vAlign w:val="center"/>
          </w:tcPr>
          <w:p w14:paraId="7E91F1EF" w14:textId="77777777" w:rsidR="009727DB" w:rsidRPr="00196CE8" w:rsidRDefault="009727DB" w:rsidP="007003B2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" w:type="pct"/>
            <w:vAlign w:val="center"/>
          </w:tcPr>
          <w:p w14:paraId="3FFB6C57" w14:textId="77777777" w:rsidR="009727DB" w:rsidRPr="00196CE8" w:rsidRDefault="009727DB" w:rsidP="007003B2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" w:type="pct"/>
            <w:vAlign w:val="center"/>
          </w:tcPr>
          <w:p w14:paraId="2B780BAA" w14:textId="77777777" w:rsidR="009727DB" w:rsidRPr="00196CE8" w:rsidRDefault="009727DB" w:rsidP="007003B2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" w:type="pct"/>
            <w:vAlign w:val="center"/>
          </w:tcPr>
          <w:p w14:paraId="37644C3B" w14:textId="77777777" w:rsidR="009727DB" w:rsidRPr="00196CE8" w:rsidRDefault="009727DB" w:rsidP="007003B2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" w:type="pct"/>
            <w:vAlign w:val="center"/>
          </w:tcPr>
          <w:p w14:paraId="1DCD3440" w14:textId="77777777" w:rsidR="009727DB" w:rsidRPr="00196CE8" w:rsidRDefault="009727DB" w:rsidP="007003B2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" w:type="pct"/>
            <w:vAlign w:val="center"/>
          </w:tcPr>
          <w:p w14:paraId="645A334B" w14:textId="77777777" w:rsidR="009727DB" w:rsidRPr="00196CE8" w:rsidRDefault="009727DB" w:rsidP="007003B2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" w:type="pct"/>
            <w:vAlign w:val="center"/>
          </w:tcPr>
          <w:p w14:paraId="736EBF5A" w14:textId="77777777" w:rsidR="009727DB" w:rsidRPr="00196CE8" w:rsidRDefault="009727DB" w:rsidP="007003B2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" w:type="pct"/>
            <w:vAlign w:val="center"/>
          </w:tcPr>
          <w:p w14:paraId="7AAFCA3D" w14:textId="77777777" w:rsidR="009727DB" w:rsidRPr="00196CE8" w:rsidRDefault="009727DB" w:rsidP="007003B2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" w:type="pct"/>
            <w:vAlign w:val="center"/>
          </w:tcPr>
          <w:p w14:paraId="44EE91C0" w14:textId="77777777" w:rsidR="009727DB" w:rsidRPr="00196CE8" w:rsidRDefault="009727DB" w:rsidP="007003B2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" w:type="pct"/>
            <w:vAlign w:val="center"/>
          </w:tcPr>
          <w:p w14:paraId="0F5A5BE1" w14:textId="77777777" w:rsidR="009727DB" w:rsidRPr="00196CE8" w:rsidRDefault="009727DB" w:rsidP="007003B2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" w:type="pct"/>
            <w:vAlign w:val="center"/>
          </w:tcPr>
          <w:p w14:paraId="18837426" w14:textId="77777777" w:rsidR="009727DB" w:rsidRPr="00196CE8" w:rsidRDefault="009727DB" w:rsidP="007003B2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</w:tr>
      <w:tr w:rsidR="005C2ED6" w:rsidRPr="00196CE8" w14:paraId="49CDF154" w14:textId="77777777" w:rsidTr="00887236">
        <w:tc>
          <w:tcPr>
            <w:tcW w:w="2242" w:type="pct"/>
          </w:tcPr>
          <w:p w14:paraId="040B9BEB" w14:textId="77777777" w:rsidR="009727DB" w:rsidRPr="00196CE8" w:rsidRDefault="009727DB" w:rsidP="007003B2">
            <w:pPr>
              <w:rPr>
                <w:rFonts w:ascii="Arial" w:hAnsi="Arial" w:cs="Arial"/>
              </w:rPr>
            </w:pPr>
          </w:p>
        </w:tc>
        <w:tc>
          <w:tcPr>
            <w:tcW w:w="230" w:type="pct"/>
            <w:vAlign w:val="center"/>
          </w:tcPr>
          <w:p w14:paraId="4C693640" w14:textId="77777777" w:rsidR="009727DB" w:rsidRPr="00196CE8" w:rsidRDefault="009727DB" w:rsidP="007003B2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" w:type="pct"/>
            <w:vAlign w:val="center"/>
          </w:tcPr>
          <w:p w14:paraId="7B5311B5" w14:textId="77777777" w:rsidR="009727DB" w:rsidRPr="00196CE8" w:rsidRDefault="009727DB" w:rsidP="007003B2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" w:type="pct"/>
            <w:vAlign w:val="center"/>
          </w:tcPr>
          <w:p w14:paraId="3CDB5280" w14:textId="77777777" w:rsidR="009727DB" w:rsidRPr="00196CE8" w:rsidRDefault="009727DB" w:rsidP="007003B2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" w:type="pct"/>
            <w:vAlign w:val="center"/>
          </w:tcPr>
          <w:p w14:paraId="44F8DB2E" w14:textId="77777777" w:rsidR="009727DB" w:rsidRPr="00196CE8" w:rsidRDefault="009727DB" w:rsidP="007003B2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" w:type="pct"/>
            <w:vAlign w:val="center"/>
          </w:tcPr>
          <w:p w14:paraId="19FD5605" w14:textId="77777777" w:rsidR="009727DB" w:rsidRPr="00196CE8" w:rsidRDefault="009727DB" w:rsidP="007003B2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" w:type="pct"/>
            <w:vAlign w:val="center"/>
          </w:tcPr>
          <w:p w14:paraId="26D9BD48" w14:textId="77777777" w:rsidR="009727DB" w:rsidRPr="00196CE8" w:rsidRDefault="009727DB" w:rsidP="007003B2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" w:type="pct"/>
            <w:vAlign w:val="center"/>
          </w:tcPr>
          <w:p w14:paraId="0A3F473B" w14:textId="77777777" w:rsidR="009727DB" w:rsidRPr="00196CE8" w:rsidRDefault="009727DB" w:rsidP="007003B2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" w:type="pct"/>
            <w:vAlign w:val="center"/>
          </w:tcPr>
          <w:p w14:paraId="389C4E44" w14:textId="77777777" w:rsidR="009727DB" w:rsidRPr="00196CE8" w:rsidRDefault="009727DB" w:rsidP="007003B2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" w:type="pct"/>
            <w:vAlign w:val="center"/>
          </w:tcPr>
          <w:p w14:paraId="5F736A82" w14:textId="77777777" w:rsidR="009727DB" w:rsidRPr="00196CE8" w:rsidRDefault="009727DB" w:rsidP="007003B2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" w:type="pct"/>
            <w:vAlign w:val="center"/>
          </w:tcPr>
          <w:p w14:paraId="69C9D4F7" w14:textId="77777777" w:rsidR="009727DB" w:rsidRPr="00196CE8" w:rsidRDefault="009727DB" w:rsidP="007003B2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" w:type="pct"/>
            <w:vAlign w:val="center"/>
          </w:tcPr>
          <w:p w14:paraId="7EFBFC77" w14:textId="77777777" w:rsidR="009727DB" w:rsidRPr="00196CE8" w:rsidRDefault="009727DB" w:rsidP="007003B2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" w:type="pct"/>
            <w:vAlign w:val="center"/>
          </w:tcPr>
          <w:p w14:paraId="24116149" w14:textId="77777777" w:rsidR="009727DB" w:rsidRPr="00196CE8" w:rsidRDefault="009727DB" w:rsidP="007003B2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</w:tr>
      <w:tr w:rsidR="005C2ED6" w:rsidRPr="00196CE8" w14:paraId="14908333" w14:textId="77777777" w:rsidTr="00887236">
        <w:tc>
          <w:tcPr>
            <w:tcW w:w="2242" w:type="pct"/>
          </w:tcPr>
          <w:p w14:paraId="7CB00C1D" w14:textId="77777777" w:rsidR="009727DB" w:rsidRPr="00196CE8" w:rsidRDefault="009727DB" w:rsidP="007003B2">
            <w:pPr>
              <w:rPr>
                <w:rFonts w:ascii="Arial" w:hAnsi="Arial" w:cs="Arial"/>
              </w:rPr>
            </w:pPr>
          </w:p>
        </w:tc>
        <w:tc>
          <w:tcPr>
            <w:tcW w:w="230" w:type="pct"/>
            <w:vAlign w:val="center"/>
          </w:tcPr>
          <w:p w14:paraId="08CDA442" w14:textId="77777777" w:rsidR="009727DB" w:rsidRPr="00196CE8" w:rsidRDefault="009727DB" w:rsidP="007003B2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" w:type="pct"/>
            <w:vAlign w:val="center"/>
          </w:tcPr>
          <w:p w14:paraId="542324DC" w14:textId="77777777" w:rsidR="009727DB" w:rsidRPr="00196CE8" w:rsidRDefault="009727DB" w:rsidP="007003B2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" w:type="pct"/>
            <w:vAlign w:val="center"/>
          </w:tcPr>
          <w:p w14:paraId="6349DE31" w14:textId="77777777" w:rsidR="009727DB" w:rsidRPr="00196CE8" w:rsidRDefault="009727DB" w:rsidP="007003B2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" w:type="pct"/>
            <w:vAlign w:val="center"/>
          </w:tcPr>
          <w:p w14:paraId="23DDE893" w14:textId="77777777" w:rsidR="009727DB" w:rsidRPr="00196CE8" w:rsidRDefault="009727DB" w:rsidP="007003B2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" w:type="pct"/>
            <w:vAlign w:val="center"/>
          </w:tcPr>
          <w:p w14:paraId="13302306" w14:textId="77777777" w:rsidR="009727DB" w:rsidRPr="00196CE8" w:rsidRDefault="009727DB" w:rsidP="007003B2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" w:type="pct"/>
            <w:vAlign w:val="center"/>
          </w:tcPr>
          <w:p w14:paraId="38BC6BEE" w14:textId="77777777" w:rsidR="009727DB" w:rsidRPr="00196CE8" w:rsidRDefault="009727DB" w:rsidP="007003B2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" w:type="pct"/>
            <w:vAlign w:val="center"/>
          </w:tcPr>
          <w:p w14:paraId="2F855FA1" w14:textId="77777777" w:rsidR="009727DB" w:rsidRPr="00196CE8" w:rsidRDefault="009727DB" w:rsidP="007003B2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" w:type="pct"/>
            <w:vAlign w:val="center"/>
          </w:tcPr>
          <w:p w14:paraId="2AB278FC" w14:textId="77777777" w:rsidR="009727DB" w:rsidRPr="00196CE8" w:rsidRDefault="009727DB" w:rsidP="007003B2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" w:type="pct"/>
            <w:vAlign w:val="center"/>
          </w:tcPr>
          <w:p w14:paraId="1BD818B1" w14:textId="77777777" w:rsidR="009727DB" w:rsidRPr="00196CE8" w:rsidRDefault="009727DB" w:rsidP="007003B2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" w:type="pct"/>
            <w:vAlign w:val="center"/>
          </w:tcPr>
          <w:p w14:paraId="4C37FA2B" w14:textId="77777777" w:rsidR="009727DB" w:rsidRPr="00196CE8" w:rsidRDefault="009727DB" w:rsidP="007003B2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" w:type="pct"/>
            <w:vAlign w:val="center"/>
          </w:tcPr>
          <w:p w14:paraId="1A85227C" w14:textId="77777777" w:rsidR="009727DB" w:rsidRPr="00196CE8" w:rsidRDefault="009727DB" w:rsidP="007003B2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" w:type="pct"/>
            <w:vAlign w:val="center"/>
          </w:tcPr>
          <w:p w14:paraId="0088A0E1" w14:textId="77777777" w:rsidR="009727DB" w:rsidRPr="00196CE8" w:rsidRDefault="009727DB" w:rsidP="007003B2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</w:tr>
      <w:tr w:rsidR="005C2ED6" w:rsidRPr="00196CE8" w14:paraId="685A7B42" w14:textId="77777777" w:rsidTr="00887236">
        <w:tc>
          <w:tcPr>
            <w:tcW w:w="2242" w:type="pct"/>
          </w:tcPr>
          <w:p w14:paraId="0705FC7F" w14:textId="77777777" w:rsidR="009727DB" w:rsidRPr="00196CE8" w:rsidRDefault="009727DB" w:rsidP="007003B2">
            <w:pPr>
              <w:rPr>
                <w:rFonts w:ascii="Arial" w:hAnsi="Arial" w:cs="Arial"/>
              </w:rPr>
            </w:pPr>
          </w:p>
        </w:tc>
        <w:tc>
          <w:tcPr>
            <w:tcW w:w="230" w:type="pct"/>
            <w:vAlign w:val="center"/>
          </w:tcPr>
          <w:p w14:paraId="0BB43F43" w14:textId="77777777" w:rsidR="009727DB" w:rsidRPr="00196CE8" w:rsidRDefault="009727DB" w:rsidP="007003B2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" w:type="pct"/>
            <w:vAlign w:val="center"/>
          </w:tcPr>
          <w:p w14:paraId="1CEBA221" w14:textId="77777777" w:rsidR="009727DB" w:rsidRPr="00196CE8" w:rsidRDefault="009727DB" w:rsidP="007003B2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" w:type="pct"/>
            <w:vAlign w:val="center"/>
          </w:tcPr>
          <w:p w14:paraId="16B79156" w14:textId="77777777" w:rsidR="009727DB" w:rsidRPr="00196CE8" w:rsidRDefault="009727DB" w:rsidP="007003B2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" w:type="pct"/>
            <w:vAlign w:val="center"/>
          </w:tcPr>
          <w:p w14:paraId="1B4F5B10" w14:textId="77777777" w:rsidR="009727DB" w:rsidRPr="00196CE8" w:rsidRDefault="009727DB" w:rsidP="007003B2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" w:type="pct"/>
            <w:vAlign w:val="center"/>
          </w:tcPr>
          <w:p w14:paraId="4E65233B" w14:textId="77777777" w:rsidR="009727DB" w:rsidRPr="00196CE8" w:rsidRDefault="009727DB" w:rsidP="007003B2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" w:type="pct"/>
            <w:vAlign w:val="center"/>
          </w:tcPr>
          <w:p w14:paraId="19056949" w14:textId="77777777" w:rsidR="009727DB" w:rsidRPr="00196CE8" w:rsidRDefault="009727DB" w:rsidP="007003B2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" w:type="pct"/>
            <w:vAlign w:val="center"/>
          </w:tcPr>
          <w:p w14:paraId="7FA4E564" w14:textId="77777777" w:rsidR="009727DB" w:rsidRPr="00196CE8" w:rsidRDefault="009727DB" w:rsidP="007003B2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" w:type="pct"/>
            <w:vAlign w:val="center"/>
          </w:tcPr>
          <w:p w14:paraId="74011F4B" w14:textId="77777777" w:rsidR="009727DB" w:rsidRPr="00196CE8" w:rsidRDefault="009727DB" w:rsidP="007003B2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" w:type="pct"/>
            <w:vAlign w:val="center"/>
          </w:tcPr>
          <w:p w14:paraId="6A1A64B9" w14:textId="77777777" w:rsidR="009727DB" w:rsidRPr="00196CE8" w:rsidRDefault="009727DB" w:rsidP="007003B2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" w:type="pct"/>
            <w:vAlign w:val="center"/>
          </w:tcPr>
          <w:p w14:paraId="1196FD61" w14:textId="77777777" w:rsidR="009727DB" w:rsidRPr="00196CE8" w:rsidRDefault="009727DB" w:rsidP="007003B2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" w:type="pct"/>
            <w:vAlign w:val="center"/>
          </w:tcPr>
          <w:p w14:paraId="6883227D" w14:textId="77777777" w:rsidR="009727DB" w:rsidRPr="00196CE8" w:rsidRDefault="009727DB" w:rsidP="007003B2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" w:type="pct"/>
            <w:vAlign w:val="center"/>
          </w:tcPr>
          <w:p w14:paraId="09CF14B8" w14:textId="77777777" w:rsidR="009727DB" w:rsidRPr="00196CE8" w:rsidRDefault="009727DB" w:rsidP="007003B2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</w:tr>
      <w:tr w:rsidR="005C2ED6" w:rsidRPr="00196CE8" w14:paraId="601EED10" w14:textId="77777777" w:rsidTr="00887236">
        <w:tc>
          <w:tcPr>
            <w:tcW w:w="2242" w:type="pct"/>
          </w:tcPr>
          <w:p w14:paraId="72377774" w14:textId="77777777" w:rsidR="009727DB" w:rsidRPr="00196CE8" w:rsidRDefault="009727DB" w:rsidP="007003B2">
            <w:pPr>
              <w:rPr>
                <w:rFonts w:ascii="Arial" w:hAnsi="Arial" w:cs="Arial"/>
              </w:rPr>
            </w:pPr>
          </w:p>
        </w:tc>
        <w:tc>
          <w:tcPr>
            <w:tcW w:w="230" w:type="pct"/>
            <w:vAlign w:val="center"/>
          </w:tcPr>
          <w:p w14:paraId="54EE8D3B" w14:textId="77777777" w:rsidR="009727DB" w:rsidRPr="00196CE8" w:rsidRDefault="009727DB" w:rsidP="007003B2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" w:type="pct"/>
            <w:vAlign w:val="center"/>
          </w:tcPr>
          <w:p w14:paraId="5EAD0672" w14:textId="77777777" w:rsidR="009727DB" w:rsidRPr="00196CE8" w:rsidRDefault="009727DB" w:rsidP="007003B2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" w:type="pct"/>
            <w:vAlign w:val="center"/>
          </w:tcPr>
          <w:p w14:paraId="2EDD207A" w14:textId="77777777" w:rsidR="009727DB" w:rsidRPr="00196CE8" w:rsidRDefault="009727DB" w:rsidP="007003B2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" w:type="pct"/>
            <w:vAlign w:val="center"/>
          </w:tcPr>
          <w:p w14:paraId="7433B2B9" w14:textId="77777777" w:rsidR="009727DB" w:rsidRPr="00196CE8" w:rsidRDefault="009727DB" w:rsidP="007003B2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" w:type="pct"/>
            <w:vAlign w:val="center"/>
          </w:tcPr>
          <w:p w14:paraId="7E5C4B34" w14:textId="77777777" w:rsidR="009727DB" w:rsidRPr="00196CE8" w:rsidRDefault="009727DB" w:rsidP="007003B2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" w:type="pct"/>
            <w:vAlign w:val="center"/>
          </w:tcPr>
          <w:p w14:paraId="35BE0E97" w14:textId="77777777" w:rsidR="009727DB" w:rsidRPr="00196CE8" w:rsidRDefault="009727DB" w:rsidP="007003B2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" w:type="pct"/>
            <w:vAlign w:val="center"/>
          </w:tcPr>
          <w:p w14:paraId="574284B4" w14:textId="77777777" w:rsidR="009727DB" w:rsidRPr="00196CE8" w:rsidRDefault="009727DB" w:rsidP="007003B2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" w:type="pct"/>
            <w:vAlign w:val="center"/>
          </w:tcPr>
          <w:p w14:paraId="2DE9E308" w14:textId="77777777" w:rsidR="009727DB" w:rsidRPr="00196CE8" w:rsidRDefault="009727DB" w:rsidP="007003B2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" w:type="pct"/>
            <w:vAlign w:val="center"/>
          </w:tcPr>
          <w:p w14:paraId="00B76421" w14:textId="77777777" w:rsidR="009727DB" w:rsidRPr="00196CE8" w:rsidRDefault="009727DB" w:rsidP="007003B2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" w:type="pct"/>
            <w:vAlign w:val="center"/>
          </w:tcPr>
          <w:p w14:paraId="1688FEA3" w14:textId="77777777" w:rsidR="009727DB" w:rsidRPr="00196CE8" w:rsidRDefault="009727DB" w:rsidP="007003B2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" w:type="pct"/>
            <w:vAlign w:val="center"/>
          </w:tcPr>
          <w:p w14:paraId="209D72FB" w14:textId="77777777" w:rsidR="009727DB" w:rsidRPr="00196CE8" w:rsidRDefault="009727DB" w:rsidP="007003B2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" w:type="pct"/>
            <w:vAlign w:val="center"/>
          </w:tcPr>
          <w:p w14:paraId="5350DC44" w14:textId="77777777" w:rsidR="009727DB" w:rsidRPr="00196CE8" w:rsidRDefault="009727DB" w:rsidP="007003B2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</w:tr>
      <w:tr w:rsidR="00887236" w:rsidRPr="00196CE8" w14:paraId="2D4B9CAE" w14:textId="77777777" w:rsidTr="00887236">
        <w:tc>
          <w:tcPr>
            <w:tcW w:w="2242" w:type="pct"/>
          </w:tcPr>
          <w:p w14:paraId="5417D483" w14:textId="77777777" w:rsidR="00887236" w:rsidRPr="00196CE8" w:rsidRDefault="00887236" w:rsidP="004504AF">
            <w:pPr>
              <w:rPr>
                <w:rFonts w:ascii="Arial" w:hAnsi="Arial" w:cs="Arial"/>
              </w:rPr>
            </w:pPr>
          </w:p>
        </w:tc>
        <w:tc>
          <w:tcPr>
            <w:tcW w:w="230" w:type="pct"/>
            <w:vAlign w:val="center"/>
          </w:tcPr>
          <w:p w14:paraId="314093A0" w14:textId="77777777" w:rsidR="00887236" w:rsidRPr="00196CE8" w:rsidRDefault="00887236" w:rsidP="004504AF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" w:type="pct"/>
            <w:vAlign w:val="center"/>
          </w:tcPr>
          <w:p w14:paraId="156C1DD2" w14:textId="77777777" w:rsidR="00887236" w:rsidRPr="00196CE8" w:rsidRDefault="00887236" w:rsidP="004504AF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" w:type="pct"/>
            <w:vAlign w:val="center"/>
          </w:tcPr>
          <w:p w14:paraId="6FC0B9B5" w14:textId="77777777" w:rsidR="00887236" w:rsidRPr="00196CE8" w:rsidRDefault="00887236" w:rsidP="004504AF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" w:type="pct"/>
            <w:vAlign w:val="center"/>
          </w:tcPr>
          <w:p w14:paraId="4FA14C57" w14:textId="77777777" w:rsidR="00887236" w:rsidRPr="00196CE8" w:rsidRDefault="00887236" w:rsidP="004504AF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" w:type="pct"/>
            <w:vAlign w:val="center"/>
          </w:tcPr>
          <w:p w14:paraId="79FA7B8C" w14:textId="77777777" w:rsidR="00887236" w:rsidRPr="00196CE8" w:rsidRDefault="00887236" w:rsidP="004504AF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" w:type="pct"/>
            <w:vAlign w:val="center"/>
          </w:tcPr>
          <w:p w14:paraId="196290D0" w14:textId="77777777" w:rsidR="00887236" w:rsidRPr="00196CE8" w:rsidRDefault="00887236" w:rsidP="004504AF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" w:type="pct"/>
            <w:vAlign w:val="center"/>
          </w:tcPr>
          <w:p w14:paraId="755A4537" w14:textId="77777777" w:rsidR="00887236" w:rsidRPr="00196CE8" w:rsidRDefault="00887236" w:rsidP="004504AF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" w:type="pct"/>
            <w:vAlign w:val="center"/>
          </w:tcPr>
          <w:p w14:paraId="231E3E07" w14:textId="77777777" w:rsidR="00887236" w:rsidRPr="00196CE8" w:rsidRDefault="00887236" w:rsidP="004504AF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" w:type="pct"/>
            <w:vAlign w:val="center"/>
          </w:tcPr>
          <w:p w14:paraId="5A3E4D83" w14:textId="77777777" w:rsidR="00887236" w:rsidRPr="00196CE8" w:rsidRDefault="00887236" w:rsidP="004504AF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" w:type="pct"/>
            <w:vAlign w:val="center"/>
          </w:tcPr>
          <w:p w14:paraId="2330728F" w14:textId="77777777" w:rsidR="00887236" w:rsidRPr="00196CE8" w:rsidRDefault="00887236" w:rsidP="004504AF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" w:type="pct"/>
            <w:vAlign w:val="center"/>
          </w:tcPr>
          <w:p w14:paraId="14A794DE" w14:textId="77777777" w:rsidR="00887236" w:rsidRPr="00196CE8" w:rsidRDefault="00887236" w:rsidP="004504AF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" w:type="pct"/>
            <w:vAlign w:val="center"/>
          </w:tcPr>
          <w:p w14:paraId="7C06D5F9" w14:textId="77777777" w:rsidR="00887236" w:rsidRPr="00196CE8" w:rsidRDefault="00887236" w:rsidP="004504AF">
            <w:pPr>
              <w:jc w:val="center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fldChar w:fldCharType="begin">
                <w:ffData>
                  <w:name w:val="Selecionar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CE8">
              <w:rPr>
                <w:rFonts w:ascii="Arial" w:hAnsi="Arial" w:cs="Arial"/>
              </w:rPr>
              <w:instrText xml:space="preserve"> FORMCHECKBOX </w:instrText>
            </w:r>
            <w:r w:rsidRPr="00196CE8">
              <w:rPr>
                <w:rFonts w:ascii="Arial" w:hAnsi="Arial" w:cs="Arial"/>
              </w:rPr>
            </w:r>
            <w:r w:rsidRPr="00196CE8">
              <w:rPr>
                <w:rFonts w:ascii="Arial" w:hAnsi="Arial" w:cs="Arial"/>
              </w:rPr>
              <w:fldChar w:fldCharType="separate"/>
            </w:r>
            <w:r w:rsidRPr="00196CE8">
              <w:rPr>
                <w:rFonts w:ascii="Arial" w:hAnsi="Arial" w:cs="Arial"/>
              </w:rPr>
              <w:fldChar w:fldCharType="end"/>
            </w:r>
          </w:p>
        </w:tc>
      </w:tr>
    </w:tbl>
    <w:p w14:paraId="349ECDF4" w14:textId="77777777" w:rsidR="00887236" w:rsidRPr="00196CE8" w:rsidRDefault="00887236">
      <w:pPr>
        <w:rPr>
          <w:rFonts w:ascii="Arial" w:hAnsi="Arial" w:cs="Arial"/>
        </w:rPr>
      </w:pPr>
    </w:p>
    <w:p w14:paraId="1FD31FBA" w14:textId="660582A5" w:rsidR="00535853" w:rsidRPr="00196CE8" w:rsidRDefault="00D91826">
      <w:pPr>
        <w:rPr>
          <w:rFonts w:ascii="Arial" w:hAnsi="Arial" w:cs="Arial"/>
          <w:b/>
          <w:bCs/>
          <w:sz w:val="28"/>
          <w:szCs w:val="28"/>
        </w:rPr>
      </w:pPr>
      <w:r w:rsidRPr="00196CE8">
        <w:rPr>
          <w:rFonts w:ascii="Arial" w:hAnsi="Arial" w:cs="Arial"/>
          <w:b/>
          <w:bCs/>
          <w:sz w:val="28"/>
          <w:szCs w:val="28"/>
        </w:rPr>
        <w:t>2.1</w:t>
      </w:r>
      <w:r w:rsidR="00887236">
        <w:rPr>
          <w:rFonts w:ascii="Arial" w:hAnsi="Arial" w:cs="Arial"/>
          <w:b/>
          <w:bCs/>
          <w:sz w:val="28"/>
          <w:szCs w:val="28"/>
        </w:rPr>
        <w:t>4.</w:t>
      </w:r>
      <w:r w:rsidR="00535853" w:rsidRPr="00196CE8">
        <w:rPr>
          <w:rFonts w:ascii="Arial" w:hAnsi="Arial" w:cs="Arial"/>
          <w:b/>
          <w:bCs/>
          <w:sz w:val="28"/>
          <w:szCs w:val="28"/>
        </w:rPr>
        <w:t xml:space="preserve"> Fontes de recursos</w:t>
      </w:r>
    </w:p>
    <w:p w14:paraId="0174E20A" w14:textId="77777777" w:rsidR="00535853" w:rsidRPr="00196CE8" w:rsidRDefault="00535853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36"/>
        <w:gridCol w:w="2258"/>
        <w:gridCol w:w="2410"/>
        <w:gridCol w:w="2158"/>
      </w:tblGrid>
      <w:tr w:rsidR="00535853" w:rsidRPr="00196CE8" w14:paraId="106ADC33" w14:textId="77777777" w:rsidTr="00CA66EA">
        <w:tc>
          <w:tcPr>
            <w:tcW w:w="2236" w:type="dxa"/>
          </w:tcPr>
          <w:p w14:paraId="7C104756" w14:textId="77777777" w:rsidR="00535853" w:rsidRPr="00196CE8" w:rsidRDefault="00535853">
            <w:pPr>
              <w:jc w:val="both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t>Fonte do recurso*</w:t>
            </w:r>
          </w:p>
        </w:tc>
        <w:tc>
          <w:tcPr>
            <w:tcW w:w="2258" w:type="dxa"/>
          </w:tcPr>
          <w:p w14:paraId="178DA6CE" w14:textId="77777777" w:rsidR="00535853" w:rsidRPr="00196CE8" w:rsidRDefault="00535853">
            <w:pPr>
              <w:jc w:val="both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t>Tipo de recurso**</w:t>
            </w:r>
          </w:p>
        </w:tc>
        <w:tc>
          <w:tcPr>
            <w:tcW w:w="2410" w:type="dxa"/>
          </w:tcPr>
          <w:p w14:paraId="3044F5E4" w14:textId="77777777" w:rsidR="00535853" w:rsidRPr="00196CE8" w:rsidRDefault="00535853">
            <w:pPr>
              <w:jc w:val="both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t>Identificação***</w:t>
            </w:r>
          </w:p>
        </w:tc>
        <w:tc>
          <w:tcPr>
            <w:tcW w:w="2158" w:type="dxa"/>
          </w:tcPr>
          <w:p w14:paraId="609A097D" w14:textId="77777777" w:rsidR="00535853" w:rsidRPr="00196CE8" w:rsidRDefault="00535853">
            <w:pPr>
              <w:jc w:val="both"/>
              <w:rPr>
                <w:rFonts w:ascii="Arial" w:hAnsi="Arial" w:cs="Arial"/>
              </w:rPr>
            </w:pPr>
            <w:r w:rsidRPr="00196CE8">
              <w:rPr>
                <w:rFonts w:ascii="Arial" w:hAnsi="Arial" w:cs="Arial"/>
              </w:rPr>
              <w:t>Valor</w:t>
            </w:r>
          </w:p>
        </w:tc>
      </w:tr>
      <w:tr w:rsidR="00535853" w:rsidRPr="00196CE8" w14:paraId="68B837B6" w14:textId="77777777" w:rsidTr="00CA66EA">
        <w:tc>
          <w:tcPr>
            <w:tcW w:w="2236" w:type="dxa"/>
          </w:tcPr>
          <w:p w14:paraId="6E8E578F" w14:textId="77777777" w:rsidR="00535853" w:rsidRPr="00196CE8" w:rsidRDefault="00535853">
            <w:pPr>
              <w:jc w:val="both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2258" w:type="dxa"/>
          </w:tcPr>
          <w:p w14:paraId="65C1EA47" w14:textId="77777777" w:rsidR="00535853" w:rsidRPr="00196CE8" w:rsidRDefault="00535853">
            <w:pPr>
              <w:jc w:val="both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2410" w:type="dxa"/>
          </w:tcPr>
          <w:p w14:paraId="5B45A432" w14:textId="77777777" w:rsidR="00535853" w:rsidRPr="00196CE8" w:rsidRDefault="00535853">
            <w:pPr>
              <w:jc w:val="both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2158" w:type="dxa"/>
          </w:tcPr>
          <w:p w14:paraId="19B8FC6A" w14:textId="77777777" w:rsidR="00535853" w:rsidRPr="00196CE8" w:rsidRDefault="00535853">
            <w:pPr>
              <w:jc w:val="both"/>
              <w:rPr>
                <w:rFonts w:ascii="Arial" w:hAnsi="Arial" w:cs="Arial"/>
                <w:i/>
                <w:iCs/>
              </w:rPr>
            </w:pPr>
          </w:p>
        </w:tc>
      </w:tr>
      <w:tr w:rsidR="00535853" w:rsidRPr="00196CE8" w14:paraId="102EB010" w14:textId="77777777" w:rsidTr="00CA66EA">
        <w:tc>
          <w:tcPr>
            <w:tcW w:w="2236" w:type="dxa"/>
          </w:tcPr>
          <w:p w14:paraId="7E3E2CB6" w14:textId="77777777" w:rsidR="00535853" w:rsidRPr="00196CE8" w:rsidRDefault="00535853">
            <w:pPr>
              <w:jc w:val="both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2258" w:type="dxa"/>
          </w:tcPr>
          <w:p w14:paraId="32463C07" w14:textId="77777777" w:rsidR="00535853" w:rsidRPr="00196CE8" w:rsidRDefault="00535853">
            <w:pPr>
              <w:jc w:val="both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2410" w:type="dxa"/>
          </w:tcPr>
          <w:p w14:paraId="4B79A066" w14:textId="77777777" w:rsidR="00535853" w:rsidRPr="00196CE8" w:rsidRDefault="00535853">
            <w:pPr>
              <w:jc w:val="both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2158" w:type="dxa"/>
          </w:tcPr>
          <w:p w14:paraId="140B4A51" w14:textId="77777777" w:rsidR="00535853" w:rsidRPr="00196CE8" w:rsidRDefault="00535853">
            <w:pPr>
              <w:jc w:val="both"/>
              <w:rPr>
                <w:rFonts w:ascii="Arial" w:hAnsi="Arial" w:cs="Arial"/>
                <w:i/>
                <w:iCs/>
              </w:rPr>
            </w:pPr>
          </w:p>
        </w:tc>
      </w:tr>
    </w:tbl>
    <w:p w14:paraId="721AEC6D" w14:textId="0159494B" w:rsidR="00535853" w:rsidRPr="00196CE8" w:rsidRDefault="00535853">
      <w:pPr>
        <w:rPr>
          <w:rFonts w:ascii="Arial" w:hAnsi="Arial" w:cs="Arial"/>
          <w:i/>
          <w:iCs/>
          <w:sz w:val="16"/>
          <w:szCs w:val="16"/>
        </w:rPr>
      </w:pPr>
      <w:r w:rsidRPr="00196CE8">
        <w:rPr>
          <w:rFonts w:ascii="Arial" w:hAnsi="Arial" w:cs="Arial"/>
          <w:i/>
          <w:iCs/>
          <w:sz w:val="16"/>
          <w:szCs w:val="16"/>
        </w:rPr>
        <w:t>* Indicar a(s) instituição(</w:t>
      </w:r>
      <w:proofErr w:type="spellStart"/>
      <w:r w:rsidRPr="00196CE8">
        <w:rPr>
          <w:rFonts w:ascii="Arial" w:hAnsi="Arial" w:cs="Arial"/>
          <w:i/>
          <w:iCs/>
          <w:sz w:val="16"/>
          <w:szCs w:val="16"/>
        </w:rPr>
        <w:t>ões</w:t>
      </w:r>
      <w:proofErr w:type="spellEnd"/>
      <w:r w:rsidRPr="00196CE8">
        <w:rPr>
          <w:rFonts w:ascii="Arial" w:hAnsi="Arial" w:cs="Arial"/>
          <w:i/>
          <w:iCs/>
          <w:sz w:val="16"/>
          <w:szCs w:val="16"/>
        </w:rPr>
        <w:t xml:space="preserve">) e/ou agência(s) que estão financiando o desenvolvimento </w:t>
      </w:r>
      <w:r w:rsidR="00B82844" w:rsidRPr="00196CE8">
        <w:rPr>
          <w:rFonts w:ascii="Arial" w:hAnsi="Arial" w:cs="Arial"/>
          <w:i/>
          <w:iCs/>
          <w:sz w:val="16"/>
          <w:szCs w:val="16"/>
        </w:rPr>
        <w:t>dos projetos</w:t>
      </w:r>
      <w:r w:rsidRPr="00196CE8">
        <w:rPr>
          <w:rFonts w:ascii="Arial" w:hAnsi="Arial" w:cs="Arial"/>
          <w:i/>
          <w:iCs/>
          <w:sz w:val="16"/>
          <w:szCs w:val="16"/>
        </w:rPr>
        <w:t xml:space="preserve"> de pesquisa</w:t>
      </w:r>
      <w:r w:rsidR="001A4F09">
        <w:rPr>
          <w:rFonts w:ascii="Arial" w:hAnsi="Arial" w:cs="Arial"/>
          <w:i/>
          <w:iCs/>
          <w:sz w:val="16"/>
          <w:szCs w:val="16"/>
        </w:rPr>
        <w:t>.</w:t>
      </w:r>
    </w:p>
    <w:p w14:paraId="0DED0990" w14:textId="595D75B8" w:rsidR="00535853" w:rsidRPr="00196CE8" w:rsidRDefault="00535853">
      <w:pPr>
        <w:rPr>
          <w:rFonts w:ascii="Arial" w:hAnsi="Arial" w:cs="Arial"/>
          <w:i/>
          <w:iCs/>
          <w:sz w:val="16"/>
          <w:szCs w:val="16"/>
        </w:rPr>
      </w:pPr>
      <w:r w:rsidRPr="00196CE8">
        <w:rPr>
          <w:rFonts w:ascii="Arial" w:hAnsi="Arial" w:cs="Arial"/>
          <w:i/>
          <w:iCs/>
          <w:sz w:val="16"/>
          <w:szCs w:val="16"/>
        </w:rPr>
        <w:t>** Indicar o tipo de recurso, se verba para desenvolvimento do projeto (RDP), bolsa de pós-graduação (BPG) ou bolsa de Iniciação Científica (BIC)</w:t>
      </w:r>
      <w:r w:rsidR="001A4F09">
        <w:rPr>
          <w:rFonts w:ascii="Arial" w:hAnsi="Arial" w:cs="Arial"/>
          <w:i/>
          <w:iCs/>
          <w:sz w:val="16"/>
          <w:szCs w:val="16"/>
        </w:rPr>
        <w:t>.</w:t>
      </w:r>
    </w:p>
    <w:p w14:paraId="59948572" w14:textId="717A0BE1" w:rsidR="00535853" w:rsidRPr="00196CE8" w:rsidRDefault="00535853">
      <w:pPr>
        <w:rPr>
          <w:rFonts w:ascii="Arial" w:hAnsi="Arial" w:cs="Arial"/>
          <w:i/>
          <w:iCs/>
          <w:sz w:val="16"/>
          <w:szCs w:val="16"/>
        </w:rPr>
      </w:pPr>
      <w:r w:rsidRPr="00196CE8">
        <w:rPr>
          <w:rFonts w:ascii="Arial" w:hAnsi="Arial" w:cs="Arial"/>
          <w:i/>
          <w:iCs/>
          <w:sz w:val="16"/>
          <w:szCs w:val="16"/>
        </w:rPr>
        <w:t>*** Colocar, caso haja, identificação do projeto e/ou processo na instituição ou agência financiadora (por exemplo, número de protocolo)</w:t>
      </w:r>
      <w:r w:rsidR="001A4F09">
        <w:rPr>
          <w:rFonts w:ascii="Arial" w:hAnsi="Arial" w:cs="Arial"/>
          <w:i/>
          <w:iCs/>
          <w:sz w:val="16"/>
          <w:szCs w:val="16"/>
        </w:rPr>
        <w:t>.</w:t>
      </w:r>
    </w:p>
    <w:p w14:paraId="1D29B031" w14:textId="215BDF69" w:rsidR="00535853" w:rsidRDefault="00926395" w:rsidP="00C00D60">
      <w:pPr>
        <w:jc w:val="both"/>
        <w:rPr>
          <w:rFonts w:ascii="Arial" w:hAnsi="Arial" w:cs="Arial"/>
        </w:rPr>
      </w:pPr>
      <w:r w:rsidRPr="00196CE8">
        <w:rPr>
          <w:rFonts w:ascii="Arial" w:hAnsi="Arial" w:cs="Arial"/>
        </w:rPr>
        <w:lastRenderedPageBreak/>
        <w:t xml:space="preserve">Inserir </w:t>
      </w:r>
      <w:r w:rsidR="00C00D60" w:rsidRPr="00196CE8">
        <w:rPr>
          <w:rFonts w:ascii="Arial" w:hAnsi="Arial" w:cs="Arial"/>
        </w:rPr>
        <w:t>as informações refe</w:t>
      </w:r>
      <w:r w:rsidR="00307EB3">
        <w:rPr>
          <w:rFonts w:ascii="Arial" w:hAnsi="Arial" w:cs="Arial"/>
        </w:rPr>
        <w:t xml:space="preserve">rentes aos auxílios financeiros </w:t>
      </w:r>
      <w:r w:rsidR="00C00D60" w:rsidRPr="00196CE8">
        <w:rPr>
          <w:rFonts w:ascii="Arial" w:hAnsi="Arial" w:cs="Arial"/>
        </w:rPr>
        <w:t>taxa escolar</w:t>
      </w:r>
      <w:r w:rsidRPr="00196CE8">
        <w:rPr>
          <w:rFonts w:ascii="Arial" w:hAnsi="Arial" w:cs="Arial"/>
        </w:rPr>
        <w:t xml:space="preserve"> e</w:t>
      </w:r>
      <w:r w:rsidR="00C00D60" w:rsidRPr="00196CE8">
        <w:rPr>
          <w:rFonts w:ascii="Arial" w:hAnsi="Arial" w:cs="Arial"/>
        </w:rPr>
        <w:t>/ou</w:t>
      </w:r>
      <w:r w:rsidRPr="00196CE8">
        <w:rPr>
          <w:rFonts w:ascii="Arial" w:hAnsi="Arial" w:cs="Arial"/>
        </w:rPr>
        <w:t xml:space="preserve"> bolsa PROSUP</w:t>
      </w:r>
      <w:r w:rsidR="00C00D60" w:rsidRPr="00196CE8">
        <w:rPr>
          <w:rFonts w:ascii="Arial" w:hAnsi="Arial" w:cs="Arial"/>
        </w:rPr>
        <w:t>/CAPES</w:t>
      </w:r>
      <w:r w:rsidR="006E1762" w:rsidRPr="00196CE8">
        <w:rPr>
          <w:rFonts w:ascii="Arial" w:hAnsi="Arial" w:cs="Arial"/>
        </w:rPr>
        <w:t xml:space="preserve"> – colocar o valor mensal do auxílio</w:t>
      </w:r>
      <w:r w:rsidRPr="00196CE8">
        <w:rPr>
          <w:rFonts w:ascii="Arial" w:hAnsi="Arial" w:cs="Arial"/>
        </w:rPr>
        <w:t>)</w:t>
      </w:r>
      <w:r w:rsidR="00DA5F77">
        <w:rPr>
          <w:rFonts w:ascii="Arial" w:hAnsi="Arial" w:cs="Arial"/>
        </w:rPr>
        <w:t>.</w:t>
      </w:r>
    </w:p>
    <w:p w14:paraId="146A1BE9" w14:textId="77777777" w:rsidR="00DA5F77" w:rsidRPr="00196CE8" w:rsidRDefault="00DA5F77" w:rsidP="00C00D60">
      <w:pPr>
        <w:jc w:val="both"/>
        <w:rPr>
          <w:rFonts w:ascii="Arial" w:hAnsi="Arial" w:cs="Arial"/>
        </w:rPr>
      </w:pPr>
    </w:p>
    <w:p w14:paraId="6BEE1373" w14:textId="77777777" w:rsidR="00926395" w:rsidRPr="00196CE8" w:rsidRDefault="00926395">
      <w:pPr>
        <w:rPr>
          <w:rFonts w:ascii="Arial" w:hAnsi="Arial" w:cs="Arial"/>
        </w:rPr>
      </w:pPr>
    </w:p>
    <w:p w14:paraId="276D072F" w14:textId="2D6B5ED6" w:rsidR="00535853" w:rsidRPr="00196CE8" w:rsidRDefault="00535853">
      <w:pPr>
        <w:jc w:val="right"/>
        <w:rPr>
          <w:rFonts w:ascii="Arial" w:hAnsi="Arial" w:cs="Arial"/>
        </w:rPr>
      </w:pPr>
      <w:r w:rsidRPr="00196CE8">
        <w:rPr>
          <w:rFonts w:ascii="Arial" w:hAnsi="Arial" w:cs="Arial"/>
        </w:rPr>
        <w:t xml:space="preserve">Umuarama, </w:t>
      </w:r>
      <w:r w:rsidRPr="00196CE8">
        <w:rPr>
          <w:rFonts w:ascii="Arial" w:hAnsi="Arial" w:cs="Arial"/>
        </w:rPr>
        <w:fldChar w:fldCharType="begin"/>
      </w:r>
      <w:r w:rsidRPr="00196CE8">
        <w:rPr>
          <w:rFonts w:ascii="Arial" w:hAnsi="Arial" w:cs="Arial"/>
        </w:rPr>
        <w:instrText xml:space="preserve"> TIME \@ "d' de 'MMMM' de 'yyyy" </w:instrText>
      </w:r>
      <w:r w:rsidRPr="00196CE8">
        <w:rPr>
          <w:rFonts w:ascii="Arial" w:hAnsi="Arial" w:cs="Arial"/>
        </w:rPr>
        <w:fldChar w:fldCharType="separate"/>
      </w:r>
      <w:r w:rsidR="00417025">
        <w:rPr>
          <w:rFonts w:ascii="Arial" w:hAnsi="Arial" w:cs="Arial"/>
          <w:noProof/>
        </w:rPr>
        <w:t>23 de junho de 2026</w:t>
      </w:r>
      <w:r w:rsidRPr="00196CE8">
        <w:rPr>
          <w:rFonts w:ascii="Arial" w:hAnsi="Arial" w:cs="Arial"/>
        </w:rPr>
        <w:fldChar w:fldCharType="end"/>
      </w:r>
      <w:r w:rsidRPr="00196CE8">
        <w:rPr>
          <w:rFonts w:ascii="Arial" w:hAnsi="Arial" w:cs="Arial"/>
        </w:rPr>
        <w:t>.</w:t>
      </w:r>
    </w:p>
    <w:p w14:paraId="1CB958D6" w14:textId="77777777" w:rsidR="00462205" w:rsidRPr="00196CE8" w:rsidRDefault="00462205">
      <w:pPr>
        <w:jc w:val="right"/>
        <w:rPr>
          <w:rFonts w:ascii="Arial" w:hAnsi="Arial" w:cs="Arial"/>
        </w:rPr>
      </w:pPr>
    </w:p>
    <w:p w14:paraId="2FEBC747" w14:textId="77777777" w:rsidR="00535853" w:rsidRPr="00196CE8" w:rsidRDefault="00535853">
      <w:pPr>
        <w:jc w:val="right"/>
        <w:rPr>
          <w:rFonts w:ascii="Arial" w:hAnsi="Arial" w:cs="Arial"/>
        </w:rPr>
      </w:pPr>
    </w:p>
    <w:p w14:paraId="0348BCB9" w14:textId="77777777" w:rsidR="00535853" w:rsidRPr="00196CE8" w:rsidRDefault="00535853">
      <w:pPr>
        <w:jc w:val="center"/>
        <w:rPr>
          <w:rFonts w:ascii="Arial" w:hAnsi="Arial" w:cs="Arial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48"/>
        <w:gridCol w:w="466"/>
        <w:gridCol w:w="4258"/>
      </w:tblGrid>
      <w:tr w:rsidR="00535853" w:rsidRPr="00196CE8" w14:paraId="1245FD96" w14:textId="77777777">
        <w:tc>
          <w:tcPr>
            <w:tcW w:w="4930" w:type="dxa"/>
            <w:tcBorders>
              <w:bottom w:val="single" w:sz="4" w:space="0" w:color="auto"/>
            </w:tcBorders>
          </w:tcPr>
          <w:p w14:paraId="187CB517" w14:textId="77777777" w:rsidR="00535853" w:rsidRPr="00196CE8" w:rsidRDefault="0053585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40" w:type="dxa"/>
          </w:tcPr>
          <w:p w14:paraId="033BE976" w14:textId="77777777" w:rsidR="00535853" w:rsidRPr="00196CE8" w:rsidRDefault="0053585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875" w:type="dxa"/>
            <w:tcBorders>
              <w:bottom w:val="single" w:sz="4" w:space="0" w:color="auto"/>
            </w:tcBorders>
          </w:tcPr>
          <w:p w14:paraId="2C77FD87" w14:textId="77777777" w:rsidR="00535853" w:rsidRPr="00196CE8" w:rsidRDefault="00535853">
            <w:pPr>
              <w:jc w:val="center"/>
              <w:rPr>
                <w:rFonts w:ascii="Arial" w:hAnsi="Arial" w:cs="Arial"/>
              </w:rPr>
            </w:pPr>
          </w:p>
        </w:tc>
      </w:tr>
      <w:tr w:rsidR="00535853" w:rsidRPr="00196CE8" w14:paraId="6BDF530D" w14:textId="77777777">
        <w:tc>
          <w:tcPr>
            <w:tcW w:w="4930" w:type="dxa"/>
            <w:tcBorders>
              <w:top w:val="single" w:sz="4" w:space="0" w:color="auto"/>
            </w:tcBorders>
          </w:tcPr>
          <w:p w14:paraId="358713B6" w14:textId="57491B25" w:rsidR="00074195" w:rsidRPr="00196CE8" w:rsidRDefault="00074195">
            <w:pPr>
              <w:pStyle w:val="Ttulo4"/>
            </w:pPr>
            <w:r w:rsidRPr="00196CE8">
              <w:t>Prof.(a) Dr.(a)</w:t>
            </w:r>
          </w:p>
          <w:p w14:paraId="221E304C" w14:textId="63E827E8" w:rsidR="00535853" w:rsidRPr="00196CE8" w:rsidRDefault="00535853">
            <w:pPr>
              <w:pStyle w:val="Ttulo4"/>
            </w:pPr>
            <w:r w:rsidRPr="00196CE8">
              <w:t>Orientador</w:t>
            </w:r>
            <w:r w:rsidR="001A4F09">
              <w:t>(a)</w:t>
            </w:r>
          </w:p>
        </w:tc>
        <w:tc>
          <w:tcPr>
            <w:tcW w:w="540" w:type="dxa"/>
          </w:tcPr>
          <w:p w14:paraId="7B2F8E0D" w14:textId="77777777" w:rsidR="00535853" w:rsidRPr="00196CE8" w:rsidRDefault="0053585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875" w:type="dxa"/>
            <w:tcBorders>
              <w:top w:val="single" w:sz="4" w:space="0" w:color="auto"/>
            </w:tcBorders>
          </w:tcPr>
          <w:p w14:paraId="41141A9D" w14:textId="101DA7A5" w:rsidR="00074195" w:rsidRPr="00196CE8" w:rsidRDefault="00074195">
            <w:pPr>
              <w:pStyle w:val="Ttulo4"/>
            </w:pPr>
            <w:r w:rsidRPr="00196CE8">
              <w:t>Nome</w:t>
            </w:r>
            <w:r w:rsidR="00333359" w:rsidRPr="00196CE8">
              <w:t xml:space="preserve"> sem abreviações</w:t>
            </w:r>
          </w:p>
          <w:p w14:paraId="6A697CA2" w14:textId="3308B2B7" w:rsidR="00535853" w:rsidRPr="00196CE8" w:rsidRDefault="00074195" w:rsidP="00074195">
            <w:pPr>
              <w:pStyle w:val="Ttulo4"/>
            </w:pPr>
            <w:r w:rsidRPr="00196CE8">
              <w:t>Pós-graduando</w:t>
            </w:r>
            <w:r w:rsidR="001A4F09">
              <w:t>(a)</w:t>
            </w:r>
          </w:p>
        </w:tc>
      </w:tr>
      <w:tr w:rsidR="00535853" w:rsidRPr="00196CE8" w14:paraId="216172C8" w14:textId="77777777">
        <w:tc>
          <w:tcPr>
            <w:tcW w:w="4930" w:type="dxa"/>
          </w:tcPr>
          <w:p w14:paraId="208EBB13" w14:textId="77777777" w:rsidR="00535853" w:rsidRPr="00196CE8" w:rsidRDefault="00535853">
            <w:pPr>
              <w:jc w:val="center"/>
              <w:rPr>
                <w:rFonts w:ascii="Arial" w:hAnsi="Arial" w:cs="Arial"/>
              </w:rPr>
            </w:pPr>
          </w:p>
          <w:p w14:paraId="718211C1" w14:textId="77777777" w:rsidR="00A970A4" w:rsidRPr="00196CE8" w:rsidRDefault="00A970A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40" w:type="dxa"/>
          </w:tcPr>
          <w:p w14:paraId="25F01905" w14:textId="77777777" w:rsidR="00535853" w:rsidRPr="00196CE8" w:rsidRDefault="0053585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875" w:type="dxa"/>
          </w:tcPr>
          <w:p w14:paraId="06FC8AB2" w14:textId="77777777" w:rsidR="00535853" w:rsidRPr="00196CE8" w:rsidRDefault="00535853">
            <w:pPr>
              <w:jc w:val="center"/>
              <w:rPr>
                <w:rFonts w:ascii="Arial" w:hAnsi="Arial" w:cs="Arial"/>
              </w:rPr>
            </w:pPr>
          </w:p>
        </w:tc>
      </w:tr>
      <w:tr w:rsidR="00535853" w:rsidRPr="00196CE8" w14:paraId="03FF9373" w14:textId="77777777">
        <w:tc>
          <w:tcPr>
            <w:tcW w:w="4930" w:type="dxa"/>
          </w:tcPr>
          <w:p w14:paraId="327D2B43" w14:textId="77777777" w:rsidR="00C00D60" w:rsidRPr="00196CE8" w:rsidRDefault="00C00D6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40" w:type="dxa"/>
          </w:tcPr>
          <w:p w14:paraId="06F1838F" w14:textId="77777777" w:rsidR="00535853" w:rsidRPr="00196CE8" w:rsidRDefault="0053585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875" w:type="dxa"/>
          </w:tcPr>
          <w:p w14:paraId="7A50ACBC" w14:textId="77777777" w:rsidR="00535853" w:rsidRPr="00196CE8" w:rsidRDefault="00535853">
            <w:pPr>
              <w:jc w:val="center"/>
              <w:rPr>
                <w:rFonts w:ascii="Arial" w:hAnsi="Arial" w:cs="Arial"/>
              </w:rPr>
            </w:pPr>
          </w:p>
        </w:tc>
      </w:tr>
      <w:tr w:rsidR="00535853" w:rsidRPr="00196CE8" w14:paraId="50EA58A8" w14:textId="77777777">
        <w:tc>
          <w:tcPr>
            <w:tcW w:w="4930" w:type="dxa"/>
            <w:tcBorders>
              <w:bottom w:val="single" w:sz="4" w:space="0" w:color="auto"/>
            </w:tcBorders>
          </w:tcPr>
          <w:p w14:paraId="7EC84CA9" w14:textId="77777777" w:rsidR="00535853" w:rsidRPr="00196CE8" w:rsidRDefault="0053585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40" w:type="dxa"/>
          </w:tcPr>
          <w:p w14:paraId="6531DDD6" w14:textId="77777777" w:rsidR="00535853" w:rsidRPr="00196CE8" w:rsidRDefault="0053585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875" w:type="dxa"/>
          </w:tcPr>
          <w:p w14:paraId="4518510E" w14:textId="77777777" w:rsidR="00535853" w:rsidRPr="00196CE8" w:rsidRDefault="00535853">
            <w:pPr>
              <w:jc w:val="center"/>
              <w:rPr>
                <w:rFonts w:ascii="Arial" w:hAnsi="Arial" w:cs="Arial"/>
              </w:rPr>
            </w:pPr>
          </w:p>
        </w:tc>
      </w:tr>
      <w:tr w:rsidR="00535853" w14:paraId="25735F65" w14:textId="77777777">
        <w:tc>
          <w:tcPr>
            <w:tcW w:w="4930" w:type="dxa"/>
            <w:tcBorders>
              <w:top w:val="single" w:sz="4" w:space="0" w:color="auto"/>
            </w:tcBorders>
          </w:tcPr>
          <w:p w14:paraId="2AA33F12" w14:textId="7E7A9E34" w:rsidR="00074195" w:rsidRPr="00196CE8" w:rsidRDefault="00074195">
            <w:pPr>
              <w:jc w:val="center"/>
              <w:rPr>
                <w:rFonts w:ascii="Arial" w:hAnsi="Arial" w:cs="Arial"/>
                <w:i/>
                <w:iCs/>
              </w:rPr>
            </w:pPr>
            <w:r w:rsidRPr="00196CE8">
              <w:rPr>
                <w:rFonts w:ascii="Arial" w:hAnsi="Arial" w:cs="Arial"/>
                <w:i/>
                <w:iCs/>
              </w:rPr>
              <w:t>Prof.(a) Dr.(a)</w:t>
            </w:r>
          </w:p>
          <w:p w14:paraId="49580550" w14:textId="194B85D0" w:rsidR="00535853" w:rsidRDefault="009B1E67">
            <w:pPr>
              <w:jc w:val="center"/>
              <w:rPr>
                <w:rFonts w:ascii="Arial" w:hAnsi="Arial" w:cs="Arial"/>
                <w:i/>
                <w:iCs/>
              </w:rPr>
            </w:pPr>
            <w:r w:rsidRPr="00196CE8">
              <w:rPr>
                <w:rFonts w:ascii="Arial" w:hAnsi="Arial" w:cs="Arial"/>
                <w:i/>
                <w:iCs/>
              </w:rPr>
              <w:t>Co</w:t>
            </w:r>
            <w:r w:rsidR="00535853" w:rsidRPr="00196CE8">
              <w:rPr>
                <w:rFonts w:ascii="Arial" w:hAnsi="Arial" w:cs="Arial"/>
                <w:i/>
                <w:iCs/>
              </w:rPr>
              <w:t>orientador</w:t>
            </w:r>
            <w:r w:rsidR="001A4F09">
              <w:rPr>
                <w:rFonts w:ascii="Arial" w:hAnsi="Arial" w:cs="Arial"/>
                <w:i/>
                <w:iCs/>
              </w:rPr>
              <w:t>(a)</w:t>
            </w:r>
          </w:p>
        </w:tc>
        <w:tc>
          <w:tcPr>
            <w:tcW w:w="540" w:type="dxa"/>
          </w:tcPr>
          <w:p w14:paraId="50D0B790" w14:textId="77777777" w:rsidR="00535853" w:rsidRDefault="0053585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875" w:type="dxa"/>
          </w:tcPr>
          <w:p w14:paraId="721EDF8F" w14:textId="77777777" w:rsidR="00535853" w:rsidRDefault="00535853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561F75A4" w14:textId="77777777" w:rsidR="00535853" w:rsidRDefault="00535853">
      <w:pPr>
        <w:jc w:val="right"/>
        <w:rPr>
          <w:rFonts w:ascii="Arial" w:hAnsi="Arial" w:cs="Arial"/>
        </w:rPr>
      </w:pPr>
    </w:p>
    <w:sectPr w:rsidR="00535853" w:rsidSect="00EE1AAB">
      <w:headerReference w:type="default" r:id="rId9"/>
      <w:pgSz w:w="11907" w:h="16840" w:code="9"/>
      <w:pgMar w:top="1701" w:right="1134" w:bottom="1134" w:left="1701" w:header="850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387EF0" w14:textId="77777777" w:rsidR="003E2DAA" w:rsidRDefault="003E2DAA">
      <w:r>
        <w:separator/>
      </w:r>
    </w:p>
  </w:endnote>
  <w:endnote w:type="continuationSeparator" w:id="0">
    <w:p w14:paraId="36BF9959" w14:textId="77777777" w:rsidR="003E2DAA" w:rsidRDefault="003E2D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F9BDCD" w14:textId="77777777" w:rsidR="003E2DAA" w:rsidRDefault="003E2DAA">
      <w:r>
        <w:separator/>
      </w:r>
    </w:p>
  </w:footnote>
  <w:footnote w:type="continuationSeparator" w:id="0">
    <w:p w14:paraId="7B7575E7" w14:textId="77777777" w:rsidR="003E2DAA" w:rsidRDefault="003E2D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1"/>
      <w:tblW w:w="8765" w:type="dxa"/>
      <w:tblInd w:w="-14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956"/>
      <w:gridCol w:w="6809"/>
    </w:tblGrid>
    <w:tr w:rsidR="007F558F" w:rsidRPr="000A394C" w14:paraId="671D391B" w14:textId="77777777" w:rsidTr="00002FD3">
      <w:tc>
        <w:tcPr>
          <w:tcW w:w="1956" w:type="dxa"/>
          <w:vAlign w:val="center"/>
        </w:tcPr>
        <w:p w14:paraId="3C3FB1BB" w14:textId="77777777" w:rsidR="007F558F" w:rsidRPr="000A394C" w:rsidRDefault="007F558F" w:rsidP="000A394C">
          <w:pPr>
            <w:jc w:val="center"/>
            <w:rPr>
              <w:noProof/>
              <w:sz w:val="22"/>
              <w:szCs w:val="22"/>
            </w:rPr>
          </w:pPr>
          <w:r w:rsidRPr="000A394C">
            <w:rPr>
              <w:rFonts w:ascii="Times New Roman" w:eastAsia="Times New Roman" w:hAnsi="Times New Roman"/>
              <w:noProof/>
              <w:sz w:val="20"/>
              <w:szCs w:val="20"/>
              <w:lang w:eastAsia="pt-BR"/>
            </w:rPr>
            <w:object w:dxaOrig="1089" w:dyaOrig="1315" w14:anchorId="2724723F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4.45pt;height:65.75pt" fillcolor="window">
                <v:imagedata r:id="rId1" o:title=""/>
              </v:shape>
              <o:OLEObject Type="Embed" ProgID="Word.Picture.8" ShapeID="_x0000_i1025" DrawAspect="Content" ObjectID="_1843715191" r:id="rId2"/>
            </w:object>
          </w:r>
        </w:p>
      </w:tc>
      <w:tc>
        <w:tcPr>
          <w:tcW w:w="6809" w:type="dxa"/>
        </w:tcPr>
        <w:p w14:paraId="72921A6A" w14:textId="170AE1A9" w:rsidR="007F558F" w:rsidRPr="000A394C" w:rsidRDefault="007F558F" w:rsidP="000A394C">
          <w:pPr>
            <w:tabs>
              <w:tab w:val="center" w:pos="4252"/>
              <w:tab w:val="right" w:pos="8504"/>
            </w:tabs>
            <w:spacing w:before="60"/>
            <w:jc w:val="center"/>
            <w:rPr>
              <w:rFonts w:ascii="Arial" w:hAnsi="Arial" w:cs="Arial"/>
              <w:sz w:val="28"/>
              <w:szCs w:val="28"/>
            </w:rPr>
          </w:pPr>
          <w:r w:rsidRPr="000A394C">
            <w:rPr>
              <w:rFonts w:ascii="Arial" w:hAnsi="Arial" w:cs="Arial"/>
              <w:b/>
              <w:sz w:val="28"/>
              <w:szCs w:val="28"/>
            </w:rPr>
            <w:t>UNIVERSIDADE PARANAENSE – UNIPAR</w:t>
          </w:r>
        </w:p>
        <w:p w14:paraId="3A9E2364" w14:textId="5357FA8E" w:rsidR="007F558F" w:rsidRDefault="007F558F" w:rsidP="000A394C">
          <w:pPr>
            <w:tabs>
              <w:tab w:val="center" w:pos="4252"/>
              <w:tab w:val="right" w:pos="8504"/>
            </w:tabs>
            <w:jc w:val="center"/>
            <w:rPr>
              <w:rFonts w:ascii="Arial" w:hAnsi="Arial" w:cs="Arial"/>
              <w:sz w:val="18"/>
              <w:szCs w:val="18"/>
            </w:rPr>
          </w:pPr>
          <w:proofErr w:type="spellStart"/>
          <w:r w:rsidRPr="001D5EF0">
            <w:rPr>
              <w:rFonts w:ascii="Arial" w:hAnsi="Arial" w:cs="Arial"/>
              <w:sz w:val="18"/>
              <w:szCs w:val="18"/>
            </w:rPr>
            <w:t>Recredenciada</w:t>
          </w:r>
          <w:proofErr w:type="spellEnd"/>
          <w:r w:rsidRPr="001D5EF0">
            <w:rPr>
              <w:rFonts w:ascii="Arial" w:hAnsi="Arial" w:cs="Arial"/>
              <w:sz w:val="18"/>
              <w:szCs w:val="18"/>
            </w:rPr>
            <w:t xml:space="preserve"> pela Portaria – MEC n.º 7</w:t>
          </w:r>
          <w:r>
            <w:rPr>
              <w:rFonts w:ascii="Arial" w:hAnsi="Arial" w:cs="Arial"/>
              <w:sz w:val="18"/>
              <w:szCs w:val="18"/>
            </w:rPr>
            <w:t>47, de 10/09/2020 – D.O.U. 11/09</w:t>
          </w:r>
          <w:r w:rsidRPr="001D5EF0">
            <w:rPr>
              <w:rFonts w:ascii="Arial" w:hAnsi="Arial" w:cs="Arial"/>
              <w:sz w:val="18"/>
              <w:szCs w:val="18"/>
            </w:rPr>
            <w:t>/2020</w:t>
          </w:r>
        </w:p>
        <w:p w14:paraId="73D61CE6" w14:textId="5FC0812D" w:rsidR="007F558F" w:rsidRPr="00307EB3" w:rsidRDefault="007F558F" w:rsidP="000A394C">
          <w:pPr>
            <w:tabs>
              <w:tab w:val="center" w:pos="4252"/>
              <w:tab w:val="right" w:pos="8504"/>
            </w:tabs>
            <w:jc w:val="center"/>
            <w:rPr>
              <w:rFonts w:ascii="Arial" w:hAnsi="Arial" w:cs="Arial"/>
              <w:sz w:val="18"/>
              <w:szCs w:val="18"/>
            </w:rPr>
          </w:pPr>
          <w:r w:rsidRPr="00307EB3">
            <w:rPr>
              <w:rFonts w:ascii="Arial" w:hAnsi="Arial" w:cs="Arial"/>
              <w:sz w:val="18"/>
              <w:szCs w:val="18"/>
            </w:rPr>
            <w:t xml:space="preserve">Mantenedora: </w:t>
          </w:r>
          <w:r w:rsidRPr="00307EB3">
            <w:rPr>
              <w:rFonts w:ascii="Arial" w:hAnsi="Arial" w:cs="Arial"/>
              <w:b/>
              <w:sz w:val="18"/>
              <w:szCs w:val="18"/>
            </w:rPr>
            <w:t>UNIPAR – SOCIEDADE EMPRESARIAL LTDA</w:t>
          </w:r>
        </w:p>
        <w:p w14:paraId="2A724DBF" w14:textId="2FE5C96D" w:rsidR="007F558F" w:rsidRPr="00307EB3" w:rsidRDefault="007F558F" w:rsidP="00620CF5">
          <w:pPr>
            <w:tabs>
              <w:tab w:val="center" w:pos="4252"/>
              <w:tab w:val="right" w:pos="8504"/>
            </w:tabs>
            <w:jc w:val="center"/>
            <w:rPr>
              <w:rFonts w:ascii="Arial" w:hAnsi="Arial" w:cs="Arial"/>
              <w:b/>
              <w:sz w:val="18"/>
              <w:szCs w:val="18"/>
            </w:rPr>
          </w:pPr>
          <w:r w:rsidRPr="00307EB3">
            <w:rPr>
              <w:rFonts w:ascii="Arial" w:hAnsi="Arial" w:cs="Arial"/>
              <w:b/>
              <w:sz w:val="18"/>
              <w:szCs w:val="18"/>
            </w:rPr>
            <w:t xml:space="preserve">Coordenação de Pós-graduação </w:t>
          </w:r>
          <w:r w:rsidRPr="00307EB3">
            <w:rPr>
              <w:rFonts w:ascii="Arial" w:hAnsi="Arial" w:cs="Arial"/>
              <w:b/>
              <w:i/>
              <w:sz w:val="18"/>
              <w:szCs w:val="18"/>
            </w:rPr>
            <w:t>Stricto Sensu</w:t>
          </w:r>
          <w:r w:rsidRPr="00307EB3">
            <w:rPr>
              <w:rFonts w:ascii="Arial" w:hAnsi="Arial" w:cs="Arial"/>
              <w:b/>
              <w:sz w:val="18"/>
              <w:szCs w:val="18"/>
            </w:rPr>
            <w:t xml:space="preserve"> e Pesquisa</w:t>
          </w:r>
        </w:p>
        <w:p w14:paraId="1BC6D2D6" w14:textId="7E1D5740" w:rsidR="007F558F" w:rsidRPr="000A394C" w:rsidRDefault="007F558F" w:rsidP="00620CF5">
          <w:pPr>
            <w:tabs>
              <w:tab w:val="center" w:pos="4252"/>
              <w:tab w:val="right" w:pos="8504"/>
            </w:tabs>
            <w:jc w:val="center"/>
            <w:rPr>
              <w:rFonts w:ascii="Arial" w:hAnsi="Arial" w:cs="Arial"/>
              <w:b/>
              <w:sz w:val="16"/>
              <w:szCs w:val="16"/>
            </w:rPr>
          </w:pPr>
          <w:r w:rsidRPr="00307EB3">
            <w:rPr>
              <w:rFonts w:ascii="Arial" w:hAnsi="Arial" w:cs="Arial"/>
              <w:b/>
              <w:sz w:val="18"/>
              <w:szCs w:val="18"/>
            </w:rPr>
            <w:t>Programa de Pós-Graduação em Biotecnologia Aplicada à Agricultura</w:t>
          </w:r>
        </w:p>
      </w:tc>
    </w:tr>
  </w:tbl>
  <w:p w14:paraId="1223CC9B" w14:textId="77777777" w:rsidR="007F558F" w:rsidRDefault="007F558F" w:rsidP="00375A9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15949907"/>
      <w:docPartObj>
        <w:docPartGallery w:val="Page Numbers (Top of Page)"/>
        <w:docPartUnique/>
      </w:docPartObj>
    </w:sdtPr>
    <w:sdtContent>
      <w:p w14:paraId="6171570E" w14:textId="25096C8B" w:rsidR="007F558F" w:rsidRDefault="007F558F">
        <w:pPr>
          <w:pStyle w:val="Cabealho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B035B">
          <w:rPr>
            <w:noProof/>
          </w:rPr>
          <w:t>3</w:t>
        </w:r>
        <w:r>
          <w:fldChar w:fldCharType="end"/>
        </w:r>
      </w:p>
    </w:sdtContent>
  </w:sdt>
  <w:p w14:paraId="5425A740" w14:textId="77777777" w:rsidR="007F558F" w:rsidRDefault="007F558F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CB5F7D"/>
    <w:multiLevelType w:val="multilevel"/>
    <w:tmpl w:val="23303016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 w16cid:durableId="9140451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attachedTemplate r:id="rId1"/>
  <w:defaultTabStop w:val="708"/>
  <w:hyphenationZone w:val="425"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7UwNjI3NLc0MzM2szRR0lEKTi0uzszPAykwrgUAJeH0iSwAAAA="/>
  </w:docVars>
  <w:rsids>
    <w:rsidRoot w:val="00175C26"/>
    <w:rsid w:val="00002FD3"/>
    <w:rsid w:val="000037C1"/>
    <w:rsid w:val="0001343A"/>
    <w:rsid w:val="00024666"/>
    <w:rsid w:val="000475A5"/>
    <w:rsid w:val="000612AA"/>
    <w:rsid w:val="00074195"/>
    <w:rsid w:val="000A394C"/>
    <w:rsid w:val="000A6615"/>
    <w:rsid w:val="000B035B"/>
    <w:rsid w:val="000B3446"/>
    <w:rsid w:val="000B53A4"/>
    <w:rsid w:val="000C5751"/>
    <w:rsid w:val="000C747A"/>
    <w:rsid w:val="000D1CAE"/>
    <w:rsid w:val="000E74F6"/>
    <w:rsid w:val="00103607"/>
    <w:rsid w:val="0010761E"/>
    <w:rsid w:val="00110678"/>
    <w:rsid w:val="0011285F"/>
    <w:rsid w:val="00125067"/>
    <w:rsid w:val="0017383C"/>
    <w:rsid w:val="00175B33"/>
    <w:rsid w:val="00175C26"/>
    <w:rsid w:val="00196CE8"/>
    <w:rsid w:val="001A4F09"/>
    <w:rsid w:val="001C456F"/>
    <w:rsid w:val="001D23DE"/>
    <w:rsid w:val="001D5EF0"/>
    <w:rsid w:val="00223CC0"/>
    <w:rsid w:val="002501CF"/>
    <w:rsid w:val="002747D5"/>
    <w:rsid w:val="002A5BE7"/>
    <w:rsid w:val="002B003D"/>
    <w:rsid w:val="002C69A8"/>
    <w:rsid w:val="002F0629"/>
    <w:rsid w:val="002F1271"/>
    <w:rsid w:val="00302ADD"/>
    <w:rsid w:val="00302D1B"/>
    <w:rsid w:val="00306493"/>
    <w:rsid w:val="00307EB3"/>
    <w:rsid w:val="00314770"/>
    <w:rsid w:val="00333359"/>
    <w:rsid w:val="0035172D"/>
    <w:rsid w:val="00362F56"/>
    <w:rsid w:val="00372E4E"/>
    <w:rsid w:val="00375A92"/>
    <w:rsid w:val="003C1C97"/>
    <w:rsid w:val="003C63D1"/>
    <w:rsid w:val="003E2DAA"/>
    <w:rsid w:val="003F02C1"/>
    <w:rsid w:val="003F2588"/>
    <w:rsid w:val="004058DF"/>
    <w:rsid w:val="0041325D"/>
    <w:rsid w:val="00417025"/>
    <w:rsid w:val="00434D0E"/>
    <w:rsid w:val="0045517F"/>
    <w:rsid w:val="00455D0C"/>
    <w:rsid w:val="00457201"/>
    <w:rsid w:val="00462205"/>
    <w:rsid w:val="00462925"/>
    <w:rsid w:val="00464CCC"/>
    <w:rsid w:val="00473364"/>
    <w:rsid w:val="00474561"/>
    <w:rsid w:val="00492F20"/>
    <w:rsid w:val="004A62DD"/>
    <w:rsid w:val="004B5FC1"/>
    <w:rsid w:val="004C4D5B"/>
    <w:rsid w:val="004D401F"/>
    <w:rsid w:val="00511475"/>
    <w:rsid w:val="00514F52"/>
    <w:rsid w:val="00535853"/>
    <w:rsid w:val="00536CA5"/>
    <w:rsid w:val="00537944"/>
    <w:rsid w:val="00571894"/>
    <w:rsid w:val="00581882"/>
    <w:rsid w:val="00594B40"/>
    <w:rsid w:val="005C2ED6"/>
    <w:rsid w:val="005D5997"/>
    <w:rsid w:val="005E72A8"/>
    <w:rsid w:val="005F603C"/>
    <w:rsid w:val="0060017C"/>
    <w:rsid w:val="00620CF5"/>
    <w:rsid w:val="00630F9E"/>
    <w:rsid w:val="00653ABE"/>
    <w:rsid w:val="00662B03"/>
    <w:rsid w:val="00693155"/>
    <w:rsid w:val="006B2D90"/>
    <w:rsid w:val="006E1762"/>
    <w:rsid w:val="006F2185"/>
    <w:rsid w:val="007003B2"/>
    <w:rsid w:val="007234C2"/>
    <w:rsid w:val="00725158"/>
    <w:rsid w:val="00747F88"/>
    <w:rsid w:val="007712F1"/>
    <w:rsid w:val="00771E63"/>
    <w:rsid w:val="00774C06"/>
    <w:rsid w:val="007845A6"/>
    <w:rsid w:val="007B3E14"/>
    <w:rsid w:val="007F558F"/>
    <w:rsid w:val="007F69D1"/>
    <w:rsid w:val="007F703D"/>
    <w:rsid w:val="00810F61"/>
    <w:rsid w:val="00820445"/>
    <w:rsid w:val="00837339"/>
    <w:rsid w:val="008515C3"/>
    <w:rsid w:val="008651FD"/>
    <w:rsid w:val="00882C94"/>
    <w:rsid w:val="00887236"/>
    <w:rsid w:val="00890B2D"/>
    <w:rsid w:val="00890E3D"/>
    <w:rsid w:val="00897431"/>
    <w:rsid w:val="008A7E1C"/>
    <w:rsid w:val="008C15EA"/>
    <w:rsid w:val="008E60E2"/>
    <w:rsid w:val="00900FB4"/>
    <w:rsid w:val="00915031"/>
    <w:rsid w:val="00926395"/>
    <w:rsid w:val="0093578C"/>
    <w:rsid w:val="00937D97"/>
    <w:rsid w:val="009727DB"/>
    <w:rsid w:val="00994B15"/>
    <w:rsid w:val="00995153"/>
    <w:rsid w:val="009B1E67"/>
    <w:rsid w:val="009C0F16"/>
    <w:rsid w:val="009C4493"/>
    <w:rsid w:val="00A021F5"/>
    <w:rsid w:val="00A148A2"/>
    <w:rsid w:val="00A2474E"/>
    <w:rsid w:val="00A2731A"/>
    <w:rsid w:val="00A970A4"/>
    <w:rsid w:val="00AB4085"/>
    <w:rsid w:val="00AD40D7"/>
    <w:rsid w:val="00AE1874"/>
    <w:rsid w:val="00AF06B4"/>
    <w:rsid w:val="00B12BF6"/>
    <w:rsid w:val="00B17E1F"/>
    <w:rsid w:val="00B365AB"/>
    <w:rsid w:val="00B71C51"/>
    <w:rsid w:val="00B82844"/>
    <w:rsid w:val="00B835AC"/>
    <w:rsid w:val="00B8629E"/>
    <w:rsid w:val="00B95FDB"/>
    <w:rsid w:val="00BA5014"/>
    <w:rsid w:val="00BA6D0E"/>
    <w:rsid w:val="00BB0554"/>
    <w:rsid w:val="00BB638F"/>
    <w:rsid w:val="00BC646E"/>
    <w:rsid w:val="00BD728E"/>
    <w:rsid w:val="00BE716D"/>
    <w:rsid w:val="00BF52FF"/>
    <w:rsid w:val="00C00D60"/>
    <w:rsid w:val="00C05A5D"/>
    <w:rsid w:val="00C06513"/>
    <w:rsid w:val="00C247D6"/>
    <w:rsid w:val="00C27C82"/>
    <w:rsid w:val="00C61738"/>
    <w:rsid w:val="00C8147F"/>
    <w:rsid w:val="00C96481"/>
    <w:rsid w:val="00CA04F6"/>
    <w:rsid w:val="00CA3D05"/>
    <w:rsid w:val="00CA66EA"/>
    <w:rsid w:val="00CD3F2F"/>
    <w:rsid w:val="00CE254A"/>
    <w:rsid w:val="00CE5D1D"/>
    <w:rsid w:val="00CF315E"/>
    <w:rsid w:val="00CF4129"/>
    <w:rsid w:val="00D01802"/>
    <w:rsid w:val="00D01B2E"/>
    <w:rsid w:val="00D04093"/>
    <w:rsid w:val="00D2572C"/>
    <w:rsid w:val="00D37D24"/>
    <w:rsid w:val="00D55814"/>
    <w:rsid w:val="00D644E1"/>
    <w:rsid w:val="00D87ED7"/>
    <w:rsid w:val="00D91826"/>
    <w:rsid w:val="00DA5F77"/>
    <w:rsid w:val="00DE3EA0"/>
    <w:rsid w:val="00DE4DBA"/>
    <w:rsid w:val="00DF29FE"/>
    <w:rsid w:val="00DF3FF0"/>
    <w:rsid w:val="00DF5442"/>
    <w:rsid w:val="00E06310"/>
    <w:rsid w:val="00E13A75"/>
    <w:rsid w:val="00E37EB5"/>
    <w:rsid w:val="00E4283F"/>
    <w:rsid w:val="00E46731"/>
    <w:rsid w:val="00E51ADA"/>
    <w:rsid w:val="00EA646F"/>
    <w:rsid w:val="00EE1AAB"/>
    <w:rsid w:val="00F048D9"/>
    <w:rsid w:val="00F0522B"/>
    <w:rsid w:val="00F102F1"/>
    <w:rsid w:val="00F5697F"/>
    <w:rsid w:val="00F57BE4"/>
    <w:rsid w:val="00F70F94"/>
    <w:rsid w:val="00FA67F1"/>
    <w:rsid w:val="00FA6F0C"/>
    <w:rsid w:val="00FD3D6F"/>
    <w:rsid w:val="00FD5B58"/>
    <w:rsid w:val="00FF0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76288A29"/>
  <w15:docId w15:val="{28B45C9A-8EB1-4F68-85ED-8945349E0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9"/>
    <w:qFormat/>
    <w:pPr>
      <w:keepNext/>
      <w:shd w:val="clear" w:color="auto" w:fill="808080"/>
      <w:jc w:val="center"/>
      <w:outlineLvl w:val="0"/>
    </w:pPr>
    <w:rPr>
      <w:rFonts w:ascii="Arial" w:hAnsi="Arial" w:cs="Arial"/>
      <w:b/>
      <w:bCs/>
      <w:color w:val="FFFFFF"/>
    </w:rPr>
  </w:style>
  <w:style w:type="paragraph" w:styleId="Ttulo2">
    <w:name w:val="heading 2"/>
    <w:basedOn w:val="Normal"/>
    <w:next w:val="Normal"/>
    <w:link w:val="Ttulo2Char"/>
    <w:uiPriority w:val="99"/>
    <w:qFormat/>
    <w:pPr>
      <w:keepNext/>
      <w:outlineLvl w:val="1"/>
    </w:pPr>
    <w:rPr>
      <w:rFonts w:ascii="Arial" w:hAnsi="Arial" w:cs="Arial"/>
      <w:b/>
      <w:bCs/>
    </w:rPr>
  </w:style>
  <w:style w:type="paragraph" w:styleId="Ttulo3">
    <w:name w:val="heading 3"/>
    <w:basedOn w:val="Normal"/>
    <w:next w:val="Normal"/>
    <w:link w:val="Ttulo3Char"/>
    <w:uiPriority w:val="99"/>
    <w:qFormat/>
    <w:pPr>
      <w:keepNext/>
      <w:spacing w:before="240" w:line="360" w:lineRule="auto"/>
      <w:ind w:left="708"/>
      <w:outlineLvl w:val="2"/>
    </w:pPr>
    <w:rPr>
      <w:rFonts w:ascii="Arial" w:hAnsi="Arial" w:cs="Arial"/>
      <w:i/>
      <w:iCs/>
      <w:sz w:val="32"/>
      <w:szCs w:val="32"/>
    </w:rPr>
  </w:style>
  <w:style w:type="paragraph" w:styleId="Ttulo4">
    <w:name w:val="heading 4"/>
    <w:basedOn w:val="Normal"/>
    <w:next w:val="Normal"/>
    <w:link w:val="Ttulo4Char"/>
    <w:uiPriority w:val="99"/>
    <w:qFormat/>
    <w:pPr>
      <w:keepNext/>
      <w:jc w:val="center"/>
      <w:outlineLvl w:val="3"/>
    </w:pPr>
    <w:rPr>
      <w:rFonts w:ascii="Arial" w:hAnsi="Arial" w:cs="Arial"/>
      <w:i/>
      <w:iCs/>
    </w:rPr>
  </w:style>
  <w:style w:type="paragraph" w:styleId="Ttulo5">
    <w:name w:val="heading 5"/>
    <w:basedOn w:val="Normal"/>
    <w:next w:val="Normal"/>
    <w:link w:val="Ttulo5Char"/>
    <w:uiPriority w:val="99"/>
    <w:qFormat/>
    <w:pPr>
      <w:keepNext/>
      <w:jc w:val="center"/>
      <w:outlineLvl w:val="4"/>
    </w:pPr>
    <w:rPr>
      <w:b/>
      <w:bCs/>
      <w:sz w:val="16"/>
      <w:szCs w:val="1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A85050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85050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rsid w:val="00A85050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85050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85050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85050"/>
    <w:rPr>
      <w:sz w:val="24"/>
      <w:szCs w:val="24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A85050"/>
    <w:rPr>
      <w:sz w:val="24"/>
      <w:szCs w:val="24"/>
    </w:rPr>
  </w:style>
  <w:style w:type="paragraph" w:styleId="Textoembloco">
    <w:name w:val="Block Text"/>
    <w:basedOn w:val="Normal"/>
    <w:uiPriority w:val="99"/>
    <w:pPr>
      <w:spacing w:before="240" w:line="360" w:lineRule="auto"/>
      <w:ind w:left="540" w:right="485"/>
    </w:pPr>
    <w:rPr>
      <w:rFonts w:ascii="Arial" w:hAnsi="Arial" w:cs="Arial"/>
      <w:i/>
      <w:iCs/>
    </w:rPr>
  </w:style>
  <w:style w:type="character" w:styleId="Nmerodepgina">
    <w:name w:val="page number"/>
    <w:basedOn w:val="Fontepargpadro"/>
    <w:uiPriority w:val="99"/>
  </w:style>
  <w:style w:type="paragraph" w:styleId="Recuodecorpodetexto">
    <w:name w:val="Body Text Indent"/>
    <w:basedOn w:val="Normal"/>
    <w:link w:val="RecuodecorpodetextoChar"/>
    <w:uiPriority w:val="99"/>
    <w:pPr>
      <w:spacing w:before="240" w:line="360" w:lineRule="auto"/>
      <w:ind w:firstLine="708"/>
      <w:jc w:val="both"/>
    </w:pPr>
    <w:rPr>
      <w:rFonts w:ascii="Arial" w:hAnsi="Arial" w:cs="Arial"/>
      <w:i/>
      <w:iCs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A85050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A67F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A67F1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314770"/>
    <w:rPr>
      <w:sz w:val="24"/>
      <w:szCs w:val="24"/>
    </w:rPr>
  </w:style>
  <w:style w:type="character" w:styleId="Refdecomentrio">
    <w:name w:val="annotation reference"/>
    <w:basedOn w:val="Fontepargpadro"/>
    <w:uiPriority w:val="99"/>
    <w:semiHidden/>
    <w:unhideWhenUsed/>
    <w:rsid w:val="004C4D5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4C4D5B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4C4D5B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4C4D5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4C4D5B"/>
    <w:rPr>
      <w:b/>
      <w:bCs/>
    </w:rPr>
  </w:style>
  <w:style w:type="character" w:styleId="Hyperlink">
    <w:name w:val="Hyperlink"/>
    <w:basedOn w:val="Fontepargpadro"/>
    <w:uiPriority w:val="99"/>
    <w:unhideWhenUsed/>
    <w:rsid w:val="00890B2D"/>
    <w:rPr>
      <w:color w:val="0000FF" w:themeColor="hyperlink"/>
      <w:u w:val="single"/>
    </w:rPr>
  </w:style>
  <w:style w:type="table" w:styleId="Tabelacomgrade">
    <w:name w:val="Table Grid"/>
    <w:basedOn w:val="Tabelanormal"/>
    <w:uiPriority w:val="39"/>
    <w:rsid w:val="00375A9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">
    <w:name w:val="Tabela com grade1"/>
    <w:basedOn w:val="Tabelanormal"/>
    <w:next w:val="Tabelacomgrade"/>
    <w:uiPriority w:val="39"/>
    <w:rsid w:val="000A394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rte">
    <w:name w:val="Strong"/>
    <w:basedOn w:val="Fontepargpadro"/>
    <w:uiPriority w:val="22"/>
    <w:qFormat/>
    <w:rsid w:val="00774C0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693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risteu\Dados%20de%20aplicativos\Microsoft\Modelos\TimbradoMeCA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85DB0F-B0F8-47F8-A2AF-2C655BD561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TimbradoMeCA.dot</Template>
  <TotalTime>51</TotalTime>
  <Pages>8</Pages>
  <Words>2497</Words>
  <Characters>13488</Characters>
  <Application>Microsoft Office Word</Application>
  <DocSecurity>0</DocSecurity>
  <Lines>112</Lines>
  <Paragraphs>31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Umuarama, 31 de julho de 2006</vt:lpstr>
    </vt:vector>
  </TitlesOfParts>
  <Company>Grupo de Pesquisa em Parasitologia</Company>
  <LinksUpToDate>false</LinksUpToDate>
  <CharactersWithSpaces>15954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Umuarama, 31 de julho de 2006</dc:title>
  <dc:creator>Aristeu Vieira da Silva</dc:creator>
  <cp:lastModifiedBy>ODAIR ALBERTON</cp:lastModifiedBy>
  <cp:revision>9</cp:revision>
  <dcterms:created xsi:type="dcterms:W3CDTF">2024-05-11T13:55:00Z</dcterms:created>
  <dcterms:modified xsi:type="dcterms:W3CDTF">2026-06-23T13:20:00Z</dcterms:modified>
</cp:coreProperties>
</file>